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LayoutTable"/>
        <w:tblW w:w="5385" w:type="pct"/>
        <w:tblBorders>
          <w:bottom w:val="single" w:sz="4" w:space="0" w:color="DF1010" w:themeColor="accent1" w:themeShade="BF"/>
        </w:tblBorders>
        <w:tblCellMar>
          <w:bottom w:w="360" w:type="dxa"/>
        </w:tblCellMar>
        <w:tblLook w:val="04A0" w:firstRow="1" w:lastRow="0" w:firstColumn="1" w:lastColumn="0" w:noHBand="0" w:noVBand="1"/>
        <w:tblDescription w:val="Company info"/>
      </w:tblPr>
      <w:tblGrid>
        <w:gridCol w:w="7498"/>
        <w:gridCol w:w="2992"/>
      </w:tblGrid>
      <w:tr w:rsidR="00E9069E" w:rsidRPr="00C47A41" w14:paraId="4F55E787" w14:textId="77777777" w:rsidTr="00852956">
        <w:tc>
          <w:tcPr>
            <w:tcW w:w="3574" w:type="pct"/>
            <w:vAlign w:val="bottom"/>
          </w:tcPr>
          <w:p w14:paraId="4D192D69" w14:textId="6C49EA18" w:rsidR="00E9069E" w:rsidRPr="00C47A41" w:rsidRDefault="00EC7D3B">
            <w:pPr>
              <w:pStyle w:val="Name"/>
              <w:spacing w:after="60"/>
              <w:rPr>
                <w:b/>
                <w:noProof/>
                <w:lang w:val="bg-BG"/>
              </w:rPr>
            </w:pPr>
            <w:sdt>
              <w:sdtPr>
                <w:rPr>
                  <w:b/>
                  <w:noProof/>
                  <w:lang w:val="bg-BG"/>
                </w:rPr>
                <w:alias w:val="Company"/>
                <w:tag w:val="Company"/>
                <w:id w:val="623967895"/>
                <w:placeholder>
                  <w:docPart w:val="DefaultPlaceholder_-1854013440"/>
                </w:placeholder>
              </w:sdtPr>
              <w:sdtEndPr/>
              <w:sdtContent>
                <w:r>
                  <w:rPr>
                    <w:b/>
                    <w:noProof/>
                    <w:lang w:val="bg-BG"/>
                  </w:rPr>
                  <w:t>ТРОКС Акаунтинг ООД</w:t>
                </w:r>
              </w:sdtContent>
            </w:sdt>
          </w:p>
          <w:p w14:paraId="59EFE5FE" w14:textId="13309151" w:rsidR="00E9069E" w:rsidRPr="00C47A41" w:rsidRDefault="009D45BC" w:rsidP="007D6F8E">
            <w:pPr>
              <w:pStyle w:val="Name"/>
              <w:tabs>
                <w:tab w:val="left" w:pos="1701"/>
              </w:tabs>
              <w:rPr>
                <w:noProof/>
                <w:sz w:val="20"/>
                <w:lang w:val="bg-BG"/>
              </w:rPr>
            </w:pPr>
            <w:r w:rsidRPr="00C47A41">
              <w:rPr>
                <w:noProof/>
                <w:sz w:val="22"/>
                <w:lang w:val="bg-BG"/>
              </w:rPr>
              <w:t>Адрес:</w:t>
            </w:r>
            <w:r w:rsidR="007D6F8E" w:rsidRPr="00C47A41">
              <w:rPr>
                <w:noProof/>
                <w:sz w:val="22"/>
                <w:lang w:val="bg-BG"/>
              </w:rPr>
              <w:tab/>
            </w:r>
            <w:sdt>
              <w:sdtPr>
                <w:rPr>
                  <w:b/>
                  <w:noProof/>
                  <w:sz w:val="22"/>
                  <w:lang w:val="bg-BG"/>
                </w:rPr>
                <w:alias w:val="Street Address"/>
                <w:tag w:val="Street Address"/>
                <w:id w:val="1415969137"/>
                <w:placeholder>
                  <w:docPart w:val="A198B252B85447A097F68B9A94DC3D88"/>
                </w:placeholder>
                <w:dataBinding w:prefixMappings="xmlns:ns0='http://schemas.microsoft.com/office/2006/coverPageProps' " w:xpath="/ns0:CoverPageProperties[1]/ns0:CompanyAddress[1]" w:storeItemID="{55AF091B-3C7A-41E3-B477-F2FDAA23CFDA}"/>
                <w:text w:multiLine="1"/>
              </w:sdtPr>
              <w:sdtEndPr/>
              <w:sdtContent>
                <w:r w:rsidR="00EC7D3B">
                  <w:rPr>
                    <w:b/>
                    <w:noProof/>
                    <w:sz w:val="22"/>
                    <w:lang w:val="bg-BG"/>
                  </w:rPr>
                  <w:t>България, Бургас, ул. Иван Богоров 20, вх. В, ет. 4</w:t>
                </w:r>
              </w:sdtContent>
            </w:sdt>
          </w:p>
          <w:p w14:paraId="63571ABC" w14:textId="3F501945" w:rsidR="009D45BC" w:rsidRPr="00C47A41" w:rsidRDefault="009D45BC" w:rsidP="007D6F8E">
            <w:pPr>
              <w:pStyle w:val="NoSpacing"/>
              <w:tabs>
                <w:tab w:val="left" w:pos="1701"/>
              </w:tabs>
              <w:rPr>
                <w:rFonts w:asciiTheme="majorHAnsi" w:eastAsiaTheme="majorEastAsia" w:hAnsiTheme="majorHAnsi" w:cstheme="majorBidi"/>
                <w:noProof/>
                <w:color w:val="F24F4F" w:themeColor="accent1"/>
                <w:sz w:val="22"/>
                <w:szCs w:val="36"/>
                <w:lang w:val="bg-BG"/>
              </w:rPr>
            </w:pPr>
            <w:r w:rsidRPr="00C47A41">
              <w:rPr>
                <w:rFonts w:asciiTheme="majorHAnsi" w:eastAsiaTheme="majorEastAsia" w:hAnsiTheme="majorHAnsi" w:cstheme="majorBidi"/>
                <w:noProof/>
                <w:color w:val="F24F4F" w:themeColor="accent1"/>
                <w:sz w:val="22"/>
                <w:szCs w:val="36"/>
                <w:lang w:val="bg-BG"/>
              </w:rPr>
              <w:t>ЕИК/ЕГН:</w:t>
            </w:r>
            <w:r w:rsidR="007D6F8E" w:rsidRPr="00C47A41">
              <w:rPr>
                <w:rFonts w:asciiTheme="majorHAnsi" w:eastAsiaTheme="majorEastAsia" w:hAnsiTheme="majorHAnsi" w:cstheme="majorBidi"/>
                <w:noProof/>
                <w:color w:val="F24F4F" w:themeColor="accent1"/>
                <w:sz w:val="22"/>
                <w:szCs w:val="36"/>
                <w:lang w:val="bg-BG"/>
              </w:rPr>
              <w:tab/>
            </w:r>
            <w:sdt>
              <w:sdtPr>
                <w:rPr>
                  <w:rFonts w:asciiTheme="majorHAnsi" w:eastAsiaTheme="majorEastAsia" w:hAnsiTheme="majorHAnsi" w:cstheme="majorBidi"/>
                  <w:b/>
                  <w:noProof/>
                  <w:color w:val="F24F4F" w:themeColor="accent1"/>
                  <w:sz w:val="22"/>
                  <w:szCs w:val="36"/>
                  <w:lang w:val="bg-BG"/>
                </w:rPr>
                <w:alias w:val="EIK"/>
                <w:tag w:val="EIK"/>
                <w:id w:val="-1285727315"/>
                <w:placeholder>
                  <w:docPart w:val="DefaultPlaceholder_-1854013440"/>
                </w:placeholder>
              </w:sdtPr>
              <w:sdtEndPr>
                <w:rPr>
                  <w:rFonts w:asciiTheme="minorHAnsi" w:eastAsiaTheme="minorHAnsi" w:hAnsiTheme="minorHAnsi" w:cstheme="minorBidi"/>
                  <w:color w:val="4C483D" w:themeColor="text2"/>
                  <w:sz w:val="20"/>
                  <w:szCs w:val="20"/>
                </w:rPr>
              </w:sdtEndPr>
              <w:sdtContent>
                <w:r w:rsidR="00EC7D3B">
                  <w:rPr>
                    <w:rFonts w:asciiTheme="majorHAnsi" w:eastAsiaTheme="majorEastAsia" w:hAnsiTheme="majorHAnsi" w:cstheme="majorBidi"/>
                    <w:b/>
                    <w:noProof/>
                    <w:color w:val="F24F4F" w:themeColor="accent1"/>
                    <w:sz w:val="22"/>
                    <w:szCs w:val="36"/>
                    <w:lang w:val="bg-BG"/>
                  </w:rPr>
                  <w:t>201896385</w:t>
                </w:r>
              </w:sdtContent>
            </w:sdt>
          </w:p>
          <w:p w14:paraId="1FA999DB" w14:textId="62A48BFF" w:rsidR="009D45BC" w:rsidRPr="00C47A41" w:rsidRDefault="009D45BC" w:rsidP="007D6F8E">
            <w:pPr>
              <w:pStyle w:val="NoSpacing"/>
              <w:tabs>
                <w:tab w:val="left" w:pos="1701"/>
              </w:tabs>
              <w:rPr>
                <w:rFonts w:asciiTheme="majorHAnsi" w:eastAsiaTheme="majorEastAsia" w:hAnsiTheme="majorHAnsi" w:cstheme="majorBidi"/>
                <w:noProof/>
                <w:color w:val="F24F4F" w:themeColor="accent1"/>
                <w:sz w:val="22"/>
                <w:szCs w:val="36"/>
                <w:lang w:val="bg-BG"/>
              </w:rPr>
            </w:pPr>
            <w:r w:rsidRPr="00C47A41">
              <w:rPr>
                <w:rFonts w:asciiTheme="majorHAnsi" w:eastAsiaTheme="majorEastAsia" w:hAnsiTheme="majorHAnsi" w:cstheme="majorBidi"/>
                <w:noProof/>
                <w:color w:val="F24F4F" w:themeColor="accent1"/>
                <w:sz w:val="22"/>
                <w:szCs w:val="36"/>
                <w:lang w:val="bg-BG"/>
              </w:rPr>
              <w:t>ИН по ЗДДС:</w:t>
            </w:r>
            <w:r w:rsidR="007D6F8E" w:rsidRPr="00C47A41">
              <w:rPr>
                <w:rFonts w:asciiTheme="majorHAnsi" w:eastAsiaTheme="majorEastAsia" w:hAnsiTheme="majorHAnsi" w:cstheme="majorBidi"/>
                <w:noProof/>
                <w:color w:val="F24F4F" w:themeColor="accent1"/>
                <w:sz w:val="22"/>
                <w:szCs w:val="36"/>
                <w:lang w:val="bg-BG"/>
              </w:rPr>
              <w:tab/>
            </w:r>
            <w:sdt>
              <w:sdtPr>
                <w:rPr>
                  <w:rFonts w:asciiTheme="majorHAnsi" w:eastAsiaTheme="majorEastAsia" w:hAnsiTheme="majorHAnsi" w:cstheme="majorBidi"/>
                  <w:b/>
                  <w:noProof/>
                  <w:color w:val="F24F4F" w:themeColor="accent1"/>
                  <w:sz w:val="22"/>
                  <w:szCs w:val="36"/>
                  <w:lang w:val="bg-BG"/>
                </w:rPr>
                <w:alias w:val="EIKDDS"/>
                <w:id w:val="1575471351"/>
                <w:placeholder>
                  <w:docPart w:val="EA9C89466F264253A884276A9C34A31C"/>
                </w:placeholder>
              </w:sdtPr>
              <w:sdtEndPr/>
              <w:sdtContent>
                <w:r w:rsidR="00EC7D3B">
                  <w:rPr>
                    <w:rFonts w:asciiTheme="majorHAnsi" w:eastAsiaTheme="majorEastAsia" w:hAnsiTheme="majorHAnsi" w:cstheme="majorBidi"/>
                    <w:b/>
                    <w:noProof/>
                    <w:color w:val="F24F4F" w:themeColor="accent1"/>
                    <w:sz w:val="22"/>
                    <w:szCs w:val="36"/>
                  </w:rPr>
                  <w:t>-</w:t>
                </w:r>
              </w:sdtContent>
            </w:sdt>
          </w:p>
          <w:p w14:paraId="48802E31" w14:textId="34E48118" w:rsidR="00AF2070" w:rsidRPr="00C47A41" w:rsidRDefault="00AF2070" w:rsidP="00AF2070">
            <w:pPr>
              <w:pStyle w:val="NoSpacing"/>
              <w:tabs>
                <w:tab w:val="left" w:pos="1701"/>
              </w:tabs>
              <w:rPr>
                <w:noProof/>
                <w:lang w:val="bg-BG"/>
              </w:rPr>
            </w:pPr>
            <w:r w:rsidRPr="00C47A41">
              <w:rPr>
                <w:rFonts w:asciiTheme="majorHAnsi" w:eastAsiaTheme="majorEastAsia" w:hAnsiTheme="majorHAnsi" w:cstheme="majorBidi"/>
                <w:noProof/>
                <w:color w:val="F24F4F" w:themeColor="accent1"/>
                <w:sz w:val="22"/>
                <w:szCs w:val="36"/>
                <w:lang w:val="bg-BG"/>
              </w:rPr>
              <w:t>МОЛ:</w:t>
            </w:r>
            <w:r w:rsidRPr="00C47A41">
              <w:rPr>
                <w:noProof/>
                <w:lang w:val="bg-BG"/>
              </w:rPr>
              <w:tab/>
            </w:r>
            <w:sdt>
              <w:sdtPr>
                <w:rPr>
                  <w:rFonts w:asciiTheme="majorHAnsi" w:eastAsiaTheme="majorEastAsia" w:hAnsiTheme="majorHAnsi" w:cstheme="majorBidi"/>
                  <w:b/>
                  <w:noProof/>
                  <w:color w:val="F24F4F" w:themeColor="accent1"/>
                  <w:sz w:val="22"/>
                  <w:szCs w:val="36"/>
                  <w:lang w:val="bg-BG"/>
                </w:rPr>
                <w:alias w:val="MOL"/>
                <w:tag w:val="MOL"/>
                <w:id w:val="-1475514893"/>
                <w:placeholder>
                  <w:docPart w:val="DefaultPlaceholder_-1854013440"/>
                </w:placeholder>
              </w:sdtPr>
              <w:sdtEndPr/>
              <w:sdtContent>
                <w:r w:rsidR="00EC7D3B">
                  <w:rPr>
                    <w:rFonts w:asciiTheme="majorHAnsi" w:eastAsiaTheme="majorEastAsia" w:hAnsiTheme="majorHAnsi" w:cstheme="majorBidi"/>
                    <w:b/>
                    <w:noProof/>
                    <w:color w:val="F24F4F" w:themeColor="accent1"/>
                    <w:sz w:val="22"/>
                    <w:szCs w:val="36"/>
                    <w:lang w:val="bg-BG"/>
                  </w:rPr>
                  <w:t>Слав Иванов Пумпалов</w:t>
                </w:r>
              </w:sdtContent>
            </w:sdt>
          </w:p>
        </w:tc>
        <w:tc>
          <w:tcPr>
            <w:tcW w:w="1426" w:type="pct"/>
            <w:vAlign w:val="bottom"/>
          </w:tcPr>
          <w:p w14:paraId="7878DA26" w14:textId="77777777" w:rsidR="00E9069E" w:rsidRPr="00C47A41" w:rsidRDefault="00CC581D" w:rsidP="00D06468">
            <w:pPr>
              <w:pStyle w:val="NoSpacing"/>
              <w:jc w:val="center"/>
              <w:rPr>
                <w:noProof/>
                <w:lang w:val="bg-BG"/>
              </w:rPr>
            </w:pPr>
            <w:r>
              <w:rPr>
                <w:noProof/>
                <w:lang w:val="bg-BG" w:eastAsia="bg-BG"/>
              </w:rPr>
              <w:drawing>
                <wp:inline distT="0" distB="0" distL="0" distR="0" wp14:anchorId="26925D4F" wp14:editId="0547E7C4">
                  <wp:extent cx="1405467" cy="790575"/>
                  <wp:effectExtent l="95250" t="0" r="213995" b="21907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trox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0355" cy="79332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152400" dist="12000" dir="900000" sy="98000" kx="110000" ky="200000" algn="tl" rotWithShape="0">
                              <a:srgbClr val="000000">
                                <a:alpha val="30000"/>
                              </a:srgbClr>
                            </a:outerShdw>
                          </a:effectLst>
                          <a:scene3d>
                            <a:camera prst="perspectiveRelaxed">
                              <a:rot lat="19800000" lon="1200000" rev="20820000"/>
                            </a:camera>
                            <a:lightRig rig="threePt" dir="t"/>
                          </a:scene3d>
                          <a:sp3d contourW="6350" prstMaterial="matte">
                            <a:bevelT w="101600" h="101600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DA00C79" w14:textId="77777777" w:rsidR="00E9069E" w:rsidRPr="00C47A41" w:rsidRDefault="00E9069E">
      <w:pPr>
        <w:pStyle w:val="TableSpace"/>
        <w:rPr>
          <w:lang w:val="bg-BG"/>
        </w:rPr>
      </w:pPr>
    </w:p>
    <w:tbl>
      <w:tblPr>
        <w:tblStyle w:val="LayoutTable"/>
        <w:tblW w:w="5416" w:type="pct"/>
        <w:tblLook w:val="04A0" w:firstRow="1" w:lastRow="0" w:firstColumn="1" w:lastColumn="0" w:noHBand="0" w:noVBand="1"/>
        <w:tblDescription w:val="Invoice date and recipient"/>
      </w:tblPr>
      <w:tblGrid>
        <w:gridCol w:w="3264"/>
        <w:gridCol w:w="252"/>
        <w:gridCol w:w="3013"/>
        <w:gridCol w:w="504"/>
        <w:gridCol w:w="3517"/>
      </w:tblGrid>
      <w:tr w:rsidR="00E37D7B" w:rsidRPr="00E37D7B" w14:paraId="5FF5795B" w14:textId="77777777" w:rsidTr="007142CC">
        <w:trPr>
          <w:trHeight w:val="838"/>
        </w:trPr>
        <w:sdt>
          <w:sdtPr>
            <w:rPr>
              <w:rFonts w:asciiTheme="majorHAnsi" w:hAnsiTheme="majorHAnsi"/>
              <w:b/>
              <w:noProof/>
              <w:color w:val="000000" w:themeColor="text1"/>
              <w:lang w:val="bg-BG"/>
            </w:rPr>
            <w:alias w:val="izvestie"/>
            <w:tag w:val="izvestie"/>
            <w:id w:val="-1232066516"/>
            <w:placeholder>
              <w:docPart w:val="DefaultPlaceholder_-1854013440"/>
            </w:placeholder>
          </w:sdtPr>
          <w:sdtEndPr/>
          <w:sdtContent>
            <w:tc>
              <w:tcPr>
                <w:tcW w:w="3516" w:type="dxa"/>
                <w:gridSpan w:val="2"/>
                <w:tcBorders>
                  <w:bottom w:val="single" w:sz="4" w:space="0" w:color="DF1010" w:themeColor="accent1" w:themeShade="BF"/>
                </w:tcBorders>
                <w:vAlign w:val="center"/>
              </w:tcPr>
              <w:p w14:paraId="700B3D0B" w14:textId="5B492BA3" w:rsidR="00581B93" w:rsidRPr="00E37D7B" w:rsidRDefault="00EC7D3B" w:rsidP="00581B93">
                <w:pPr>
                  <w:rPr>
                    <w:rFonts w:asciiTheme="majorHAnsi" w:hAnsiTheme="majorHAnsi"/>
                    <w:b/>
                    <w:noProof/>
                    <w:color w:val="000000" w:themeColor="text1"/>
                    <w:lang w:val="bg-BG"/>
                  </w:rPr>
                </w:pPr>
                <w:r>
                  <w:rPr>
                    <w:rFonts w:asciiTheme="majorHAnsi" w:hAnsiTheme="majorHAnsi"/>
                    <w:b/>
                    <w:noProof/>
                    <w:color w:val="000000" w:themeColor="text1"/>
                    <w:lang w:val="bg-BG"/>
                  </w:rPr>
                  <w:t xml:space="preserve"> </w:t>
                </w:r>
              </w:p>
            </w:tc>
          </w:sdtContent>
        </w:sdt>
        <w:tc>
          <w:tcPr>
            <w:tcW w:w="3517" w:type="dxa"/>
            <w:gridSpan w:val="2"/>
            <w:tcBorders>
              <w:bottom w:val="single" w:sz="4" w:space="0" w:color="DF1010" w:themeColor="accent1" w:themeShade="BF"/>
            </w:tcBorders>
            <w:vAlign w:val="center"/>
          </w:tcPr>
          <w:sdt>
            <w:sdtPr>
              <w:rPr>
                <w:b/>
                <w:noProof/>
                <w:color w:val="000000" w:themeColor="text1"/>
                <w:sz w:val="36"/>
                <w:szCs w:val="44"/>
                <w:lang w:val="bg-BG"/>
              </w:rPr>
              <w:alias w:val="viddok"/>
              <w:tag w:val="viddok"/>
              <w:id w:val="1570776986"/>
              <w:placeholder>
                <w:docPart w:val="DefaultPlaceholder_-1854013440"/>
              </w:placeholder>
            </w:sdtPr>
            <w:sdtEndPr/>
            <w:sdtContent>
              <w:p w14:paraId="7A31CCF3" w14:textId="47696C58" w:rsidR="00581B93" w:rsidRPr="00E37D7B" w:rsidRDefault="00EC7D3B" w:rsidP="00581B93">
                <w:pPr>
                  <w:pStyle w:val="Title"/>
                  <w:jc w:val="center"/>
                  <w:rPr>
                    <w:b/>
                    <w:noProof/>
                    <w:color w:val="000000" w:themeColor="text1"/>
                    <w:sz w:val="36"/>
                    <w:szCs w:val="44"/>
                    <w:lang w:val="bg-BG"/>
                  </w:rPr>
                </w:pPr>
                <w:r>
                  <w:rPr>
                    <w:b/>
                    <w:noProof/>
                    <w:color w:val="000000" w:themeColor="text1"/>
                    <w:sz w:val="36"/>
                    <w:szCs w:val="44"/>
                    <w:lang w:val="bg-BG"/>
                  </w:rPr>
                  <w:t>ФАКТУРА</w:t>
                </w:r>
              </w:p>
            </w:sdtContent>
          </w:sdt>
          <w:p w14:paraId="63906D27" w14:textId="77777777" w:rsidR="00581B93" w:rsidRPr="00E37D7B" w:rsidRDefault="00581B93" w:rsidP="00581B93">
            <w:pPr>
              <w:pStyle w:val="Title"/>
              <w:jc w:val="center"/>
              <w:rPr>
                <w:b/>
                <w:noProof/>
                <w:color w:val="000000" w:themeColor="text1"/>
                <w:lang w:val="bg-BG"/>
              </w:rPr>
            </w:pPr>
            <w:r w:rsidRPr="00E37D7B">
              <w:rPr>
                <w:b/>
                <w:noProof/>
                <w:color w:val="000000" w:themeColor="text1"/>
                <w:sz w:val="20"/>
                <w:szCs w:val="44"/>
                <w:lang w:val="bg-BG"/>
              </w:rPr>
              <w:t>ОРИГИНАЛ</w:t>
            </w:r>
          </w:p>
        </w:tc>
        <w:tc>
          <w:tcPr>
            <w:tcW w:w="3517" w:type="dxa"/>
            <w:tcBorders>
              <w:bottom w:val="single" w:sz="4" w:space="0" w:color="DF1010" w:themeColor="accent1" w:themeShade="BF"/>
            </w:tcBorders>
            <w:vAlign w:val="center"/>
          </w:tcPr>
          <w:p w14:paraId="36B85A25" w14:textId="499BBD57" w:rsidR="00581B93" w:rsidRPr="00E37D7B" w:rsidRDefault="00EC7D3B" w:rsidP="00581B93">
            <w:pPr>
              <w:pStyle w:val="InvoiceHeading"/>
              <w:spacing w:before="0"/>
              <w:ind w:left="0" w:right="0"/>
              <w:jc w:val="center"/>
              <w:rPr>
                <w:b/>
                <w:noProof/>
                <w:color w:val="000000" w:themeColor="text1"/>
                <w:sz w:val="36"/>
                <w:szCs w:val="44"/>
                <w:lang w:val="bg-BG"/>
              </w:rPr>
            </w:pPr>
            <w:sdt>
              <w:sdtPr>
                <w:rPr>
                  <w:b/>
                  <w:noProof/>
                  <w:color w:val="000000" w:themeColor="text1"/>
                  <w:sz w:val="36"/>
                  <w:szCs w:val="44"/>
                  <w:lang w:val="bg-BG"/>
                </w:rPr>
                <w:alias w:val="Number"/>
                <w:tag w:val="Number"/>
                <w:id w:val="667683691"/>
                <w:placeholder>
                  <w:docPart w:val="A86C5C665CAF4CCB8BF0B31371D6BDCA"/>
                </w:placeholder>
                <w:text/>
              </w:sdtPr>
              <w:sdtEndPr/>
              <w:sdtContent>
                <w:r>
                  <w:rPr>
                    <w:b/>
                    <w:noProof/>
                    <w:color w:val="000000" w:themeColor="text1"/>
                    <w:sz w:val="36"/>
                    <w:szCs w:val="44"/>
                    <w:lang w:val="bg-BG"/>
                  </w:rPr>
                  <w:t>0000000115</w:t>
                </w:r>
              </w:sdtContent>
            </w:sdt>
          </w:p>
          <w:sdt>
            <w:sdtPr>
              <w:rPr>
                <w:b/>
                <w:noProof/>
                <w:color w:val="000000" w:themeColor="text1"/>
                <w:kern w:val="0"/>
                <w:sz w:val="36"/>
                <w:szCs w:val="44"/>
                <w:lang w:val="bg-BG"/>
              </w:rPr>
              <w:alias w:val="Date"/>
              <w:tag w:val="Date"/>
              <w:id w:val="-1843920489"/>
              <w:placeholder>
                <w:docPart w:val="B47604522B2344B2AE3C385465DDB9B4"/>
              </w:placeholder>
              <w:date w:fullDate="2014-07-31T00:00:00Z">
                <w:dateFormat w:val="dd.MM.yyyy"/>
                <w:lid w:val="bg-BG"/>
                <w:storeMappedDataAs w:val="dateTime"/>
                <w:calendar w:val="gregorian"/>
              </w:date>
            </w:sdtPr>
            <w:sdtEndPr/>
            <w:sdtContent>
              <w:p w14:paraId="59670346" w14:textId="12FF4EFD" w:rsidR="00E9069E" w:rsidRPr="00E37D7B" w:rsidRDefault="00EC7D3B" w:rsidP="00581B93">
                <w:pPr>
                  <w:pStyle w:val="Title"/>
                  <w:jc w:val="center"/>
                  <w:rPr>
                    <w:b/>
                    <w:noProof/>
                    <w:color w:val="000000" w:themeColor="text1"/>
                    <w:sz w:val="36"/>
                    <w:szCs w:val="44"/>
                    <w:lang w:val="bg-BG"/>
                  </w:rPr>
                </w:pPr>
                <w:r>
                  <w:rPr>
                    <w:b/>
                    <w:noProof/>
                    <w:color w:val="000000" w:themeColor="text1"/>
                    <w:kern w:val="0"/>
                    <w:sz w:val="36"/>
                    <w:szCs w:val="44"/>
                    <w:lang w:val="bg-BG"/>
                  </w:rPr>
                  <w:t>31.07.2014</w:t>
                </w:r>
              </w:p>
            </w:sdtContent>
          </w:sdt>
        </w:tc>
      </w:tr>
      <w:tr w:rsidR="007071B1" w:rsidRPr="00C47A41" w14:paraId="6F2D9AA3" w14:textId="77777777" w:rsidTr="007142CC">
        <w:trPr>
          <w:trHeight w:val="412"/>
        </w:trPr>
        <w:tc>
          <w:tcPr>
            <w:tcW w:w="3264" w:type="dxa"/>
            <w:tcBorders>
              <w:top w:val="single" w:sz="4" w:space="0" w:color="DF1010" w:themeColor="accent1" w:themeShade="BF"/>
            </w:tcBorders>
            <w:vAlign w:val="center"/>
          </w:tcPr>
          <w:p w14:paraId="673D8B99" w14:textId="77777777" w:rsidR="007071B1" w:rsidRPr="00C47A41" w:rsidRDefault="007071B1" w:rsidP="00581B93">
            <w:pPr>
              <w:rPr>
                <w:rFonts w:asciiTheme="majorHAnsi" w:eastAsiaTheme="majorEastAsia" w:hAnsiTheme="majorHAnsi" w:cstheme="majorBidi"/>
                <w:b/>
                <w:i/>
                <w:noProof/>
                <w:color w:val="F24F4F" w:themeColor="accent1"/>
                <w:sz w:val="36"/>
                <w:szCs w:val="36"/>
                <w:lang w:val="bg-BG"/>
              </w:rPr>
            </w:pPr>
            <w:r w:rsidRPr="00C47A41">
              <w:rPr>
                <w:rFonts w:asciiTheme="majorHAnsi" w:eastAsiaTheme="majorEastAsia" w:hAnsiTheme="majorHAnsi" w:cstheme="majorBidi"/>
                <w:b/>
                <w:i/>
                <w:noProof/>
                <w:color w:val="F24F4F" w:themeColor="accent1"/>
                <w:sz w:val="28"/>
                <w:szCs w:val="36"/>
                <w:lang w:val="bg-BG"/>
              </w:rPr>
              <w:t>Получател</w:t>
            </w:r>
          </w:p>
        </w:tc>
        <w:tc>
          <w:tcPr>
            <w:tcW w:w="3265" w:type="dxa"/>
            <w:gridSpan w:val="2"/>
            <w:tcBorders>
              <w:top w:val="single" w:sz="4" w:space="0" w:color="DF1010" w:themeColor="accent1" w:themeShade="BF"/>
            </w:tcBorders>
            <w:vAlign w:val="center"/>
          </w:tcPr>
          <w:p w14:paraId="3F2149DE" w14:textId="77777777" w:rsidR="007071B1" w:rsidRPr="00C47A41" w:rsidRDefault="007071B1" w:rsidP="00581B93">
            <w:pPr>
              <w:pStyle w:val="Title"/>
              <w:jc w:val="center"/>
              <w:rPr>
                <w:noProof/>
                <w:color w:val="F24F4F" w:themeColor="accent1"/>
                <w:kern w:val="0"/>
                <w:sz w:val="36"/>
                <w:szCs w:val="36"/>
                <w:lang w:val="bg-BG"/>
              </w:rPr>
            </w:pPr>
          </w:p>
        </w:tc>
        <w:tc>
          <w:tcPr>
            <w:tcW w:w="4019" w:type="dxa"/>
            <w:gridSpan w:val="2"/>
            <w:tcBorders>
              <w:top w:val="single" w:sz="4" w:space="0" w:color="DF1010" w:themeColor="accent1" w:themeShade="BF"/>
            </w:tcBorders>
            <w:vAlign w:val="center"/>
          </w:tcPr>
          <w:p w14:paraId="7B1BA8F4" w14:textId="77777777" w:rsidR="007071B1" w:rsidRPr="00C47A41" w:rsidRDefault="007071B1" w:rsidP="00581B93">
            <w:pPr>
              <w:pStyle w:val="InvoiceHeading"/>
              <w:spacing w:before="0"/>
              <w:ind w:left="0" w:right="0"/>
              <w:jc w:val="center"/>
              <w:rPr>
                <w:noProof/>
                <w:sz w:val="36"/>
                <w:szCs w:val="36"/>
                <w:lang w:val="bg-BG"/>
              </w:rPr>
            </w:pPr>
          </w:p>
        </w:tc>
      </w:tr>
      <w:tr w:rsidR="00E37D7B" w:rsidRPr="00E37D7B" w14:paraId="74AA7331" w14:textId="77777777" w:rsidTr="007142CC">
        <w:trPr>
          <w:trHeight w:val="80"/>
        </w:trPr>
        <w:tc>
          <w:tcPr>
            <w:tcW w:w="10550" w:type="dxa"/>
            <w:gridSpan w:val="5"/>
            <w:tcMar>
              <w:bottom w:w="360" w:type="dxa"/>
            </w:tcMar>
          </w:tcPr>
          <w:p w14:paraId="4392651D" w14:textId="181EF6EB" w:rsidR="00E271A3" w:rsidRPr="00E37D7B" w:rsidRDefault="00E271A3" w:rsidP="00E271A3">
            <w:pPr>
              <w:pStyle w:val="NoSpacing"/>
              <w:tabs>
                <w:tab w:val="left" w:pos="1701"/>
              </w:tabs>
              <w:rPr>
                <w:rFonts w:asciiTheme="majorHAnsi" w:hAnsiTheme="majorHAnsi"/>
                <w:noProof/>
                <w:color w:val="000000" w:themeColor="text1"/>
                <w:sz w:val="24"/>
                <w:lang w:val="bg-BG"/>
              </w:rPr>
            </w:pPr>
            <w:r w:rsidRPr="00E37D7B">
              <w:rPr>
                <w:rFonts w:asciiTheme="majorHAnsi" w:hAnsiTheme="majorHAnsi"/>
                <w:noProof/>
                <w:color w:val="000000" w:themeColor="text1"/>
                <w:sz w:val="24"/>
                <w:lang w:val="bg-BG"/>
              </w:rPr>
              <w:t>Фирма:</w:t>
            </w:r>
            <w:r w:rsidRPr="00E37D7B">
              <w:rPr>
                <w:rFonts w:asciiTheme="majorHAnsi" w:hAnsiTheme="majorHAnsi"/>
                <w:noProof/>
                <w:color w:val="000000" w:themeColor="text1"/>
                <w:sz w:val="24"/>
                <w:lang w:val="bg-BG"/>
              </w:rPr>
              <w:tab/>
            </w:r>
            <w:sdt>
              <w:sdtPr>
                <w:rPr>
                  <w:rFonts w:asciiTheme="majorHAnsi" w:hAnsiTheme="majorHAnsi"/>
                  <w:b/>
                  <w:noProof/>
                  <w:color w:val="000000" w:themeColor="text1"/>
                  <w:sz w:val="24"/>
                  <w:lang w:val="bg-BG"/>
                </w:rPr>
                <w:alias w:val="NameClient"/>
                <w:tag w:val="NameClient"/>
                <w:id w:val="-190845037"/>
                <w:placeholder>
                  <w:docPart w:val="4F68E2F7997D4CC6B69DF04E02B55D71"/>
                </w:placeholder>
                <w:text/>
              </w:sdtPr>
              <w:sdtEndPr/>
              <w:sdtContent>
                <w:r w:rsidR="00EC7D3B">
                  <w:rPr>
                    <w:rFonts w:asciiTheme="majorHAnsi" w:hAnsiTheme="majorHAnsi"/>
                    <w:b/>
                    <w:noProof/>
                    <w:color w:val="000000" w:themeColor="text1"/>
                    <w:sz w:val="24"/>
                    <w:lang w:val="bg-BG"/>
                  </w:rPr>
                  <w:t>ЕТ Мрамор-92-РК</w:t>
                </w:r>
              </w:sdtContent>
            </w:sdt>
          </w:p>
          <w:p w14:paraId="623DD3CA" w14:textId="6D75478E" w:rsidR="00E271A3" w:rsidRPr="00E37D7B" w:rsidRDefault="00E271A3" w:rsidP="00E271A3">
            <w:pPr>
              <w:pStyle w:val="NoSpacing"/>
              <w:tabs>
                <w:tab w:val="left" w:pos="1701"/>
              </w:tabs>
              <w:rPr>
                <w:rFonts w:asciiTheme="majorHAnsi" w:hAnsiTheme="majorHAnsi"/>
                <w:noProof/>
                <w:color w:val="000000" w:themeColor="text1"/>
                <w:sz w:val="24"/>
                <w:lang w:val="bg-BG"/>
              </w:rPr>
            </w:pPr>
            <w:r w:rsidRPr="00E37D7B">
              <w:rPr>
                <w:rFonts w:asciiTheme="majorHAnsi" w:hAnsiTheme="majorHAnsi"/>
                <w:noProof/>
                <w:color w:val="000000" w:themeColor="text1"/>
                <w:sz w:val="24"/>
                <w:lang w:val="bg-BG"/>
              </w:rPr>
              <w:t>ЕИК/ЕГН:</w:t>
            </w:r>
            <w:r w:rsidRPr="00E37D7B">
              <w:rPr>
                <w:rFonts w:asciiTheme="majorHAnsi" w:hAnsiTheme="majorHAnsi"/>
                <w:noProof/>
                <w:color w:val="000000" w:themeColor="text1"/>
                <w:sz w:val="24"/>
                <w:lang w:val="bg-BG"/>
              </w:rPr>
              <w:tab/>
            </w:r>
            <w:sdt>
              <w:sdtPr>
                <w:rPr>
                  <w:rFonts w:asciiTheme="majorHAnsi" w:hAnsiTheme="majorHAnsi"/>
                  <w:noProof/>
                  <w:color w:val="000000" w:themeColor="text1"/>
                  <w:sz w:val="24"/>
                  <w:lang w:val="bg-BG"/>
                </w:rPr>
                <w:alias w:val="INZDDS"/>
                <w:tag w:val="Adresclient"/>
                <w:id w:val="-1058551528"/>
                <w:placeholder>
                  <w:docPart w:val="C0A2BA7F7D444C91988F7E83324FC40A"/>
                </w:placeholder>
              </w:sdtPr>
              <w:sdtEndPr/>
              <w:sdtContent>
                <w:r w:rsidR="00EC7D3B">
                  <w:rPr>
                    <w:rFonts w:asciiTheme="majorHAnsi" w:hAnsiTheme="majorHAnsi"/>
                    <w:b/>
                    <w:noProof/>
                    <w:color w:val="000000" w:themeColor="text1"/>
                    <w:sz w:val="24"/>
                    <w:lang w:val="bg-BG"/>
                  </w:rPr>
                  <w:t>812032483</w:t>
                </w:r>
              </w:sdtContent>
            </w:sdt>
          </w:p>
          <w:p w14:paraId="78F2C672" w14:textId="09D441B9" w:rsidR="00E271A3" w:rsidRPr="00E37D7B" w:rsidRDefault="00E271A3" w:rsidP="00E271A3">
            <w:pPr>
              <w:pStyle w:val="NoSpacing"/>
              <w:tabs>
                <w:tab w:val="left" w:pos="1701"/>
              </w:tabs>
              <w:rPr>
                <w:rFonts w:asciiTheme="majorHAnsi" w:hAnsiTheme="majorHAnsi"/>
                <w:noProof/>
                <w:color w:val="000000" w:themeColor="text1"/>
                <w:sz w:val="24"/>
                <w:lang w:val="bg-BG"/>
              </w:rPr>
            </w:pPr>
            <w:r w:rsidRPr="00E37D7B">
              <w:rPr>
                <w:rFonts w:asciiTheme="majorHAnsi" w:hAnsiTheme="majorHAnsi"/>
                <w:noProof/>
                <w:color w:val="000000" w:themeColor="text1"/>
                <w:sz w:val="24"/>
                <w:lang w:val="bg-BG"/>
              </w:rPr>
              <w:t>ИН по ЗДДС:</w:t>
            </w:r>
            <w:r w:rsidRPr="00E37D7B">
              <w:rPr>
                <w:rFonts w:asciiTheme="majorHAnsi" w:hAnsiTheme="majorHAnsi"/>
                <w:noProof/>
                <w:color w:val="000000" w:themeColor="text1"/>
                <w:sz w:val="24"/>
                <w:lang w:val="bg-BG"/>
              </w:rPr>
              <w:tab/>
            </w:r>
            <w:sdt>
              <w:sdtPr>
                <w:rPr>
                  <w:rFonts w:asciiTheme="majorHAnsi" w:hAnsiTheme="majorHAnsi"/>
                  <w:noProof/>
                  <w:color w:val="000000" w:themeColor="text1"/>
                  <w:sz w:val="24"/>
                  <w:lang w:val="bg-BG"/>
                </w:rPr>
                <w:alias w:val="EIKclient"/>
                <w:tag w:val="EIKclient"/>
                <w:id w:val="-1651047164"/>
                <w:placeholder>
                  <w:docPart w:val="C0A2BA7F7D444C91988F7E83324FC40A"/>
                </w:placeholder>
              </w:sdtPr>
              <w:sdtEndPr/>
              <w:sdtContent>
                <w:r w:rsidR="00EC7D3B">
                  <w:rPr>
                    <w:rFonts w:asciiTheme="majorHAnsi" w:hAnsiTheme="majorHAnsi"/>
                    <w:b/>
                    <w:noProof/>
                    <w:color w:val="000000" w:themeColor="text1"/>
                    <w:sz w:val="24"/>
                  </w:rPr>
                  <w:t>-</w:t>
                </w:r>
              </w:sdtContent>
            </w:sdt>
          </w:p>
          <w:p w14:paraId="14B3E9FE" w14:textId="64E3E056" w:rsidR="00E271A3" w:rsidRPr="00E37D7B" w:rsidRDefault="00E271A3" w:rsidP="00E271A3">
            <w:pPr>
              <w:pStyle w:val="NoSpacing"/>
              <w:tabs>
                <w:tab w:val="left" w:pos="1701"/>
              </w:tabs>
              <w:rPr>
                <w:rFonts w:asciiTheme="majorHAnsi" w:hAnsiTheme="majorHAnsi"/>
                <w:noProof/>
                <w:color w:val="000000" w:themeColor="text1"/>
                <w:sz w:val="24"/>
                <w:lang w:val="bg-BG"/>
              </w:rPr>
            </w:pPr>
            <w:r w:rsidRPr="00E37D7B">
              <w:rPr>
                <w:rFonts w:asciiTheme="majorHAnsi" w:hAnsiTheme="majorHAnsi"/>
                <w:noProof/>
                <w:color w:val="000000" w:themeColor="text1"/>
                <w:sz w:val="24"/>
                <w:lang w:val="bg-BG"/>
              </w:rPr>
              <w:t>Адрес:</w:t>
            </w:r>
            <w:r w:rsidRPr="00E37D7B">
              <w:rPr>
                <w:rFonts w:asciiTheme="majorHAnsi" w:hAnsiTheme="majorHAnsi"/>
                <w:noProof/>
                <w:color w:val="000000" w:themeColor="text1"/>
                <w:sz w:val="24"/>
                <w:lang w:val="bg-BG"/>
              </w:rPr>
              <w:tab/>
            </w:r>
            <w:sdt>
              <w:sdtPr>
                <w:rPr>
                  <w:rFonts w:asciiTheme="majorHAnsi" w:hAnsiTheme="majorHAnsi"/>
                  <w:b/>
                  <w:noProof/>
                  <w:color w:val="000000" w:themeColor="text1"/>
                  <w:sz w:val="24"/>
                  <w:lang w:val="bg-BG"/>
                </w:rPr>
                <w:alias w:val="Adresclient"/>
                <w:tag w:val="INZDDS"/>
                <w:id w:val="674775225"/>
                <w:placeholder>
                  <w:docPart w:val="C0A2BA7F7D444C91988F7E83324FC40A"/>
                </w:placeholder>
              </w:sdtPr>
              <w:sdtEndPr/>
              <w:sdtContent>
                <w:r w:rsidR="00EC7D3B">
                  <w:rPr>
                    <w:rFonts w:asciiTheme="majorHAnsi" w:hAnsiTheme="majorHAnsi"/>
                    <w:b/>
                    <w:noProof/>
                    <w:color w:val="000000" w:themeColor="text1"/>
                    <w:sz w:val="24"/>
                    <w:lang w:val="bg-BG"/>
                  </w:rPr>
                  <w:t>България, Бургас, ж.к. Изгрев, бл. 35, вх. Е, ет. 8</w:t>
                </w:r>
              </w:sdtContent>
            </w:sdt>
          </w:p>
          <w:p w14:paraId="55248260" w14:textId="5D37ACF5" w:rsidR="00E271A3" w:rsidRPr="00E37D7B" w:rsidRDefault="00E271A3" w:rsidP="00E271A3">
            <w:pPr>
              <w:pStyle w:val="NoSpacing"/>
              <w:tabs>
                <w:tab w:val="left" w:pos="1701"/>
              </w:tabs>
              <w:ind w:left="142"/>
              <w:rPr>
                <w:b/>
                <w:noProof/>
                <w:color w:val="000000" w:themeColor="text1"/>
                <w:lang w:val="bg-BG"/>
              </w:rPr>
            </w:pPr>
            <w:r w:rsidRPr="00E37D7B">
              <w:rPr>
                <w:rFonts w:asciiTheme="majorHAnsi" w:hAnsiTheme="majorHAnsi"/>
                <w:noProof/>
                <w:color w:val="000000" w:themeColor="text1"/>
                <w:sz w:val="24"/>
                <w:lang w:val="bg-BG"/>
              </w:rPr>
              <w:t>МОЛ:</w:t>
            </w:r>
            <w:r w:rsidRPr="00E37D7B">
              <w:rPr>
                <w:rFonts w:asciiTheme="majorHAnsi" w:hAnsiTheme="majorHAnsi"/>
                <w:noProof/>
                <w:color w:val="000000" w:themeColor="text1"/>
                <w:sz w:val="24"/>
                <w:lang w:val="bg-BG"/>
              </w:rPr>
              <w:tab/>
            </w:r>
            <w:sdt>
              <w:sdtPr>
                <w:rPr>
                  <w:rFonts w:asciiTheme="majorHAnsi" w:hAnsiTheme="majorHAnsi"/>
                  <w:b/>
                  <w:noProof/>
                  <w:color w:val="000000" w:themeColor="text1"/>
                  <w:sz w:val="24"/>
                  <w:lang w:val="bg-BG"/>
                </w:rPr>
                <w:alias w:val="MOLpol"/>
                <w:tag w:val="MOLpol"/>
                <w:id w:val="591432235"/>
                <w:placeholder>
                  <w:docPart w:val="C0A2BA7F7D444C91988F7E83324FC40A"/>
                </w:placeholder>
              </w:sdtPr>
              <w:sdtEndPr/>
              <w:sdtContent>
                <w:r w:rsidR="00EC7D3B">
                  <w:rPr>
                    <w:rFonts w:asciiTheme="majorHAnsi" w:hAnsiTheme="majorHAnsi"/>
                    <w:b/>
                    <w:noProof/>
                    <w:color w:val="000000" w:themeColor="text1"/>
                    <w:sz w:val="24"/>
                    <w:lang w:val="bg-BG"/>
                  </w:rPr>
                  <w:t>Рачо Анастасов Костов</w:t>
                </w:r>
              </w:sdtContent>
            </w:sdt>
          </w:p>
        </w:tc>
      </w:tr>
    </w:tbl>
    <w:p w14:paraId="4A12023B" w14:textId="77777777" w:rsidR="007142CC" w:rsidRDefault="007142CC" w:rsidP="007142CC">
      <w:pPr>
        <w:spacing w:before="0" w:after="0"/>
        <w:ind w:left="142" w:right="142"/>
      </w:pPr>
    </w:p>
    <w:tbl>
      <w:tblPr>
        <w:tblStyle w:val="ListTable3-Accent1"/>
        <w:tblW w:w="5396" w:type="pct"/>
        <w:tblLook w:val="0420" w:firstRow="1" w:lastRow="0" w:firstColumn="0" w:lastColumn="0" w:noHBand="0" w:noVBand="1"/>
        <w:tblDescription w:val="Invoice date and recipient"/>
      </w:tblPr>
      <w:tblGrid>
        <w:gridCol w:w="698"/>
        <w:gridCol w:w="3828"/>
        <w:gridCol w:w="1272"/>
        <w:gridCol w:w="587"/>
        <w:gridCol w:w="1383"/>
        <w:gridCol w:w="1441"/>
        <w:gridCol w:w="1292"/>
      </w:tblGrid>
      <w:tr w:rsidR="0035132A" w:rsidRPr="003E48C6" w14:paraId="61F2605F" w14:textId="77777777" w:rsidTr="00A772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tcW w:w="332" w:type="pct"/>
          </w:tcPr>
          <w:p w14:paraId="2FEC6CC6" w14:textId="77777777" w:rsidR="00BF2C0D" w:rsidRPr="003E48C6" w:rsidRDefault="00BF2C0D" w:rsidP="007142CC">
            <w:pPr>
              <w:jc w:val="center"/>
              <w:rPr>
                <w:rFonts w:ascii="Arial Narrow" w:hAnsi="Arial Narrow"/>
                <w:b w:val="0"/>
                <w:noProof/>
                <w:sz w:val="22"/>
                <w:lang w:val="bg-BG"/>
              </w:rPr>
            </w:pPr>
            <w:r w:rsidRPr="003E48C6">
              <w:rPr>
                <w:rFonts w:ascii="Arial Narrow" w:hAnsi="Arial Narrow"/>
                <w:b w:val="0"/>
                <w:noProof/>
                <w:sz w:val="22"/>
                <w:lang w:val="bg-BG"/>
              </w:rPr>
              <w:t>№</w:t>
            </w:r>
          </w:p>
        </w:tc>
        <w:tc>
          <w:tcPr>
            <w:tcW w:w="1823" w:type="pct"/>
          </w:tcPr>
          <w:p w14:paraId="1C15AB84" w14:textId="77777777" w:rsidR="00BF2C0D" w:rsidRPr="003E48C6" w:rsidRDefault="00BF2C0D" w:rsidP="007142CC">
            <w:pPr>
              <w:ind w:left="-101"/>
              <w:rPr>
                <w:rFonts w:ascii="Arial Narrow" w:hAnsi="Arial Narrow"/>
                <w:b w:val="0"/>
                <w:noProof/>
                <w:sz w:val="22"/>
                <w:lang w:val="bg-BG"/>
              </w:rPr>
            </w:pPr>
            <w:r w:rsidRPr="003E48C6">
              <w:rPr>
                <w:rFonts w:ascii="Arial Narrow" w:hAnsi="Arial Narrow"/>
                <w:b w:val="0"/>
                <w:noProof/>
                <w:sz w:val="22"/>
                <w:lang w:val="bg-BG"/>
              </w:rPr>
              <w:t>Наименование на стоката / услугата</w:t>
            </w:r>
          </w:p>
        </w:tc>
        <w:tc>
          <w:tcPr>
            <w:tcW w:w="606" w:type="pct"/>
          </w:tcPr>
          <w:p w14:paraId="0661BAA7" w14:textId="77777777" w:rsidR="00BF2C0D" w:rsidRPr="003E48C6" w:rsidRDefault="00BF2C0D" w:rsidP="007142CC">
            <w:pPr>
              <w:jc w:val="center"/>
              <w:rPr>
                <w:rFonts w:ascii="Arial Narrow" w:hAnsi="Arial Narrow"/>
                <w:b w:val="0"/>
                <w:noProof/>
                <w:sz w:val="22"/>
                <w:lang w:val="bg-BG"/>
              </w:rPr>
            </w:pPr>
            <w:r w:rsidRPr="003E48C6">
              <w:rPr>
                <w:rFonts w:ascii="Arial Narrow" w:hAnsi="Arial Narrow"/>
                <w:b w:val="0"/>
                <w:noProof/>
                <w:sz w:val="22"/>
                <w:lang w:val="bg-BG"/>
              </w:rPr>
              <w:t>Мярка</w:t>
            </w:r>
          </w:p>
        </w:tc>
        <w:tc>
          <w:tcPr>
            <w:tcW w:w="279" w:type="pct"/>
          </w:tcPr>
          <w:p w14:paraId="6E424805" w14:textId="77777777" w:rsidR="00BF2C0D" w:rsidRPr="003E48C6" w:rsidRDefault="00BF2C0D" w:rsidP="007142CC">
            <w:pPr>
              <w:ind w:left="0" w:right="0"/>
              <w:jc w:val="center"/>
              <w:rPr>
                <w:rFonts w:ascii="Arial Narrow" w:hAnsi="Arial Narrow"/>
                <w:b w:val="0"/>
                <w:noProof/>
                <w:sz w:val="22"/>
                <w:lang w:val="bg-BG"/>
              </w:rPr>
            </w:pPr>
            <w:r w:rsidRPr="003E48C6">
              <w:rPr>
                <w:rFonts w:ascii="Arial Narrow" w:hAnsi="Arial Narrow"/>
                <w:b w:val="0"/>
                <w:noProof/>
                <w:sz w:val="22"/>
                <w:lang w:val="bg-BG"/>
              </w:rPr>
              <w:t>Кол-во</w:t>
            </w:r>
          </w:p>
        </w:tc>
        <w:tc>
          <w:tcPr>
            <w:tcW w:w="659" w:type="pct"/>
          </w:tcPr>
          <w:p w14:paraId="7FD1E039" w14:textId="77777777" w:rsidR="00BF2C0D" w:rsidRPr="003E48C6" w:rsidRDefault="00BF2C0D" w:rsidP="007142CC">
            <w:pPr>
              <w:jc w:val="right"/>
              <w:rPr>
                <w:rFonts w:ascii="Arial Narrow" w:hAnsi="Arial Narrow"/>
                <w:b w:val="0"/>
                <w:noProof/>
                <w:sz w:val="22"/>
                <w:lang w:val="bg-BG"/>
              </w:rPr>
            </w:pPr>
            <w:r w:rsidRPr="003E48C6">
              <w:rPr>
                <w:rFonts w:ascii="Arial Narrow" w:hAnsi="Arial Narrow"/>
                <w:b w:val="0"/>
                <w:noProof/>
                <w:sz w:val="22"/>
                <w:lang w:val="bg-BG"/>
              </w:rPr>
              <w:t>Ед.цена</w:t>
            </w:r>
          </w:p>
        </w:tc>
        <w:tc>
          <w:tcPr>
            <w:tcW w:w="686" w:type="pct"/>
          </w:tcPr>
          <w:p w14:paraId="3193E704" w14:textId="77777777" w:rsidR="00BF2C0D" w:rsidRPr="003E48C6" w:rsidRDefault="00BF2C0D" w:rsidP="007142CC">
            <w:pPr>
              <w:jc w:val="right"/>
              <w:rPr>
                <w:rFonts w:ascii="Arial Narrow" w:hAnsi="Arial Narrow"/>
                <w:b w:val="0"/>
                <w:noProof/>
                <w:sz w:val="22"/>
                <w:lang w:val="bg-BG"/>
              </w:rPr>
            </w:pPr>
            <w:r w:rsidRPr="003E48C6">
              <w:rPr>
                <w:rFonts w:ascii="Arial Narrow" w:hAnsi="Arial Narrow"/>
                <w:b w:val="0"/>
                <w:noProof/>
                <w:sz w:val="22"/>
                <w:lang w:val="bg-BG"/>
              </w:rPr>
              <w:t>Отстъпка</w:t>
            </w:r>
          </w:p>
        </w:tc>
        <w:tc>
          <w:tcPr>
            <w:tcW w:w="615" w:type="pct"/>
          </w:tcPr>
          <w:p w14:paraId="1212451F" w14:textId="77777777" w:rsidR="00BF2C0D" w:rsidRPr="003E48C6" w:rsidRDefault="00BF2C0D" w:rsidP="007142CC">
            <w:pPr>
              <w:jc w:val="right"/>
              <w:rPr>
                <w:rFonts w:ascii="Arial Narrow" w:hAnsi="Arial Narrow"/>
                <w:b w:val="0"/>
                <w:noProof/>
                <w:sz w:val="22"/>
              </w:rPr>
            </w:pPr>
            <w:r w:rsidRPr="003E48C6">
              <w:rPr>
                <w:rFonts w:ascii="Arial Narrow" w:hAnsi="Arial Narrow"/>
                <w:b w:val="0"/>
                <w:noProof/>
                <w:sz w:val="22"/>
                <w:lang w:val="bg-BG"/>
              </w:rPr>
              <w:t>Стойнос</w:t>
            </w:r>
            <w:bookmarkStart w:id="0" w:name="stst"/>
            <w:bookmarkEnd w:id="0"/>
            <w:r w:rsidR="007C43F7" w:rsidRPr="003E48C6">
              <w:rPr>
                <w:rFonts w:ascii="Arial Narrow" w:hAnsi="Arial Narrow"/>
                <w:b w:val="0"/>
                <w:noProof/>
                <w:sz w:val="22"/>
                <w:lang w:val="bg-BG"/>
              </w:rPr>
              <w:t>т</w:t>
            </w:r>
          </w:p>
        </w:tc>
      </w:tr>
      <w:tr w:rsidR="00EC7D3B" w:rsidRPr="003E48C6" w14:paraId="57495D1C" w14:textId="77777777" w:rsidTr="00EC7D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</w:trPr>
        <w:tc>
          <w:tcPr>
            <w:tcW w:w="332" w:type="pct"/>
          </w:tcPr>
          <w:p w14:paraId="1949FB97" w14:textId="3485ED24" w:rsidR="00EC7D3B" w:rsidRPr="003E48C6" w:rsidRDefault="00EC7D3B" w:rsidP="007142CC">
            <w:pPr>
              <w:jc w:val="center"/>
              <w:rPr>
                <w:rFonts w:ascii="Arial Narrow" w:hAnsi="Arial Narrow"/>
                <w:noProof/>
                <w:sz w:val="22"/>
                <w:lang w:val="bg-BG"/>
              </w:rPr>
            </w:pPr>
            <w:r>
              <w:rPr>
                <w:rFonts w:ascii="Arial Narrow" w:hAnsi="Arial Narrow"/>
                <w:noProof/>
                <w:sz w:val="22"/>
                <w:lang w:val="bg-BG"/>
              </w:rPr>
              <w:t>1</w:t>
            </w:r>
          </w:p>
        </w:tc>
        <w:tc>
          <w:tcPr>
            <w:tcW w:w="1823" w:type="pct"/>
          </w:tcPr>
          <w:p w14:paraId="46459384" w14:textId="10E73C1F" w:rsidR="00EC7D3B" w:rsidRPr="003E48C6" w:rsidRDefault="00EC7D3B" w:rsidP="007142CC">
            <w:pPr>
              <w:ind w:left="-101"/>
              <w:rPr>
                <w:rFonts w:ascii="Arial Narrow" w:hAnsi="Arial Narrow"/>
                <w:noProof/>
                <w:sz w:val="22"/>
                <w:lang w:val="bg-BG"/>
              </w:rPr>
            </w:pPr>
            <w:r>
              <w:rPr>
                <w:rFonts w:ascii="Arial Narrow" w:hAnsi="Arial Narrow"/>
                <w:noProof/>
                <w:sz w:val="22"/>
                <w:lang w:val="bg-BG"/>
              </w:rPr>
              <w:t>абонамент счетоводни услуги</w:t>
            </w:r>
          </w:p>
        </w:tc>
        <w:tc>
          <w:tcPr>
            <w:tcW w:w="606" w:type="pct"/>
          </w:tcPr>
          <w:p w14:paraId="7639099D" w14:textId="11FA3407" w:rsidR="00EC7D3B" w:rsidRPr="003E48C6" w:rsidRDefault="00EC7D3B" w:rsidP="007142CC">
            <w:pPr>
              <w:jc w:val="center"/>
              <w:rPr>
                <w:rFonts w:ascii="Arial Narrow" w:hAnsi="Arial Narrow"/>
                <w:noProof/>
                <w:sz w:val="22"/>
                <w:lang w:val="bg-BG"/>
              </w:rPr>
            </w:pPr>
            <w:r>
              <w:rPr>
                <w:rFonts w:ascii="Arial Narrow" w:hAnsi="Arial Narrow"/>
                <w:noProof/>
                <w:sz w:val="22"/>
                <w:lang w:val="bg-BG"/>
              </w:rPr>
              <w:t>бр.</w:t>
            </w:r>
          </w:p>
        </w:tc>
        <w:tc>
          <w:tcPr>
            <w:tcW w:w="279" w:type="pct"/>
          </w:tcPr>
          <w:p w14:paraId="0532C400" w14:textId="46AA9DF3" w:rsidR="00EC7D3B" w:rsidRPr="003E48C6" w:rsidRDefault="00EC7D3B" w:rsidP="007142CC">
            <w:pPr>
              <w:ind w:left="0" w:right="0"/>
              <w:jc w:val="center"/>
              <w:rPr>
                <w:rFonts w:ascii="Arial Narrow" w:hAnsi="Arial Narrow"/>
                <w:noProof/>
                <w:sz w:val="22"/>
                <w:lang w:val="bg-BG"/>
              </w:rPr>
            </w:pPr>
            <w:r>
              <w:rPr>
                <w:rFonts w:ascii="Arial Narrow" w:hAnsi="Arial Narrow"/>
                <w:noProof/>
                <w:sz w:val="22"/>
                <w:lang w:val="bg-BG"/>
              </w:rPr>
              <w:t>1,00</w:t>
            </w:r>
          </w:p>
        </w:tc>
        <w:tc>
          <w:tcPr>
            <w:tcW w:w="659" w:type="pct"/>
          </w:tcPr>
          <w:p w14:paraId="0795E023" w14:textId="1A7A4FF7" w:rsidR="00EC7D3B" w:rsidRPr="003E48C6" w:rsidRDefault="00EC7D3B" w:rsidP="007142CC">
            <w:pPr>
              <w:jc w:val="right"/>
              <w:rPr>
                <w:rFonts w:ascii="Arial Narrow" w:hAnsi="Arial Narrow"/>
                <w:noProof/>
                <w:sz w:val="22"/>
                <w:lang w:val="bg-BG"/>
              </w:rPr>
            </w:pPr>
            <w:r>
              <w:rPr>
                <w:rFonts w:ascii="Arial Narrow" w:hAnsi="Arial Narrow"/>
                <w:noProof/>
                <w:sz w:val="22"/>
                <w:lang w:val="bg-BG"/>
              </w:rPr>
              <w:t>50,00</w:t>
            </w:r>
          </w:p>
        </w:tc>
        <w:tc>
          <w:tcPr>
            <w:tcW w:w="686" w:type="pct"/>
          </w:tcPr>
          <w:p w14:paraId="1BC451AB" w14:textId="615A84A7" w:rsidR="00EC7D3B" w:rsidRPr="003E48C6" w:rsidRDefault="00EC7D3B" w:rsidP="007142CC">
            <w:pPr>
              <w:jc w:val="right"/>
              <w:rPr>
                <w:rFonts w:ascii="Arial Narrow" w:hAnsi="Arial Narrow"/>
                <w:noProof/>
                <w:sz w:val="22"/>
                <w:lang w:val="bg-BG"/>
              </w:rPr>
            </w:pPr>
            <w:r>
              <w:rPr>
                <w:rFonts w:ascii="Arial Narrow" w:hAnsi="Arial Narrow"/>
                <w:noProof/>
                <w:sz w:val="22"/>
                <w:lang w:val="bg-BG"/>
              </w:rPr>
              <w:t>0,00</w:t>
            </w:r>
          </w:p>
        </w:tc>
        <w:tc>
          <w:tcPr>
            <w:tcW w:w="615" w:type="pct"/>
          </w:tcPr>
          <w:p w14:paraId="557DD460" w14:textId="689FF746" w:rsidR="00EC7D3B" w:rsidRPr="003E48C6" w:rsidRDefault="00EC7D3B" w:rsidP="007142CC">
            <w:pPr>
              <w:jc w:val="right"/>
              <w:rPr>
                <w:rFonts w:ascii="Arial Narrow" w:hAnsi="Arial Narrow"/>
                <w:noProof/>
                <w:sz w:val="22"/>
                <w:lang w:val="bg-BG"/>
              </w:rPr>
            </w:pPr>
            <w:r>
              <w:rPr>
                <w:rFonts w:ascii="Arial Narrow" w:hAnsi="Arial Narrow"/>
                <w:noProof/>
                <w:sz w:val="22"/>
                <w:lang w:val="bg-BG"/>
              </w:rPr>
              <w:t>50,00</w:t>
            </w:r>
          </w:p>
        </w:tc>
      </w:tr>
      <w:tr w:rsidR="00EC7D3B" w:rsidRPr="003E48C6" w14:paraId="1C635324" w14:textId="77777777" w:rsidTr="00EC7D3B">
        <w:trPr>
          <w:trHeight w:val="360"/>
        </w:trPr>
        <w:tc>
          <w:tcPr>
            <w:tcW w:w="3040" w:type="pct"/>
            <w:gridSpan w:val="4"/>
            <w:tcBorders>
              <w:top w:val="single" w:sz="4" w:space="0" w:color="F24F4F" w:themeColor="accent1"/>
              <w:bottom w:val="single" w:sz="4" w:space="0" w:color="F24F4F" w:themeColor="accent1"/>
              <w:right w:val="double" w:sz="4" w:space="0" w:color="FF0000"/>
            </w:tcBorders>
            <w:shd w:val="clear" w:color="auto" w:fill="auto"/>
          </w:tcPr>
          <w:p w14:paraId="59223381" w14:textId="2BFFC059" w:rsidR="00EC7D3B" w:rsidRPr="00EC7D3B" w:rsidRDefault="00EC7D3B" w:rsidP="00EC7D3B">
            <w:pPr>
              <w:ind w:left="0" w:right="0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t>Основание за нулева ставка/неначисляване на ДДС:</w:t>
            </w:r>
          </w:p>
        </w:tc>
        <w:tc>
          <w:tcPr>
            <w:tcW w:w="1345" w:type="pct"/>
            <w:gridSpan w:val="2"/>
            <w:tcBorders>
              <w:left w:val="double" w:sz="4" w:space="0" w:color="FF0000"/>
            </w:tcBorders>
          </w:tcPr>
          <w:p w14:paraId="09551C37" w14:textId="2979592E" w:rsidR="00EC7D3B" w:rsidRPr="00EC7D3B" w:rsidRDefault="00EC7D3B" w:rsidP="007142CC">
            <w:pPr>
              <w:jc w:val="right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t>Стойност на доставката</w:t>
            </w:r>
          </w:p>
        </w:tc>
        <w:tc>
          <w:tcPr>
            <w:tcW w:w="615" w:type="pct"/>
          </w:tcPr>
          <w:p w14:paraId="212826C0" w14:textId="42E1931E" w:rsidR="00EC7D3B" w:rsidRPr="00EC7D3B" w:rsidRDefault="00EC7D3B" w:rsidP="007142CC">
            <w:pPr>
              <w:jc w:val="right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fldChar w:fldCharType="begin"/>
            </w: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instrText xml:space="preserve"> =SUM(ABOVE) \# "0,00" </w:instrText>
            </w: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fldChar w:fldCharType="separate"/>
            </w: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t>50,00</w:t>
            </w: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fldChar w:fldCharType="end"/>
            </w:r>
          </w:p>
        </w:tc>
      </w:tr>
      <w:tr w:rsidR="00EC7D3B" w:rsidRPr="003E48C6" w14:paraId="293889EE" w14:textId="77777777" w:rsidTr="00EC7D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</w:trPr>
        <w:tc>
          <w:tcPr>
            <w:tcW w:w="3040" w:type="pct"/>
            <w:gridSpan w:val="4"/>
            <w:tcBorders>
              <w:right w:val="double" w:sz="4" w:space="0" w:color="FF0000"/>
            </w:tcBorders>
            <w:shd w:val="clear" w:color="auto" w:fill="auto"/>
          </w:tcPr>
          <w:p w14:paraId="5922EE42" w14:textId="143CA8AE" w:rsidR="00EC7D3B" w:rsidRPr="00EC7D3B" w:rsidRDefault="00EC7D3B" w:rsidP="00EC7D3B">
            <w:pPr>
              <w:ind w:left="0" w:right="0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t>чл.113, ал.9 от ЗДДС</w:t>
            </w:r>
          </w:p>
        </w:tc>
        <w:tc>
          <w:tcPr>
            <w:tcW w:w="1345" w:type="pct"/>
            <w:gridSpan w:val="2"/>
            <w:tcBorders>
              <w:left w:val="double" w:sz="4" w:space="0" w:color="FF0000"/>
            </w:tcBorders>
          </w:tcPr>
          <w:p w14:paraId="2ACDA888" w14:textId="7910293A" w:rsidR="00EC7D3B" w:rsidRPr="00EC7D3B" w:rsidRDefault="00EC7D3B" w:rsidP="007142CC">
            <w:pPr>
              <w:jc w:val="right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t>Търговска отстъпка</w:t>
            </w:r>
          </w:p>
        </w:tc>
        <w:tc>
          <w:tcPr>
            <w:tcW w:w="615" w:type="pct"/>
          </w:tcPr>
          <w:p w14:paraId="2EC72739" w14:textId="7C0A97FE" w:rsidR="00EC7D3B" w:rsidRPr="00EC7D3B" w:rsidRDefault="00EC7D3B" w:rsidP="007142CC">
            <w:pPr>
              <w:jc w:val="right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t>0,00</w:t>
            </w:r>
          </w:p>
        </w:tc>
      </w:tr>
      <w:tr w:rsidR="00EC7D3B" w:rsidRPr="003E48C6" w14:paraId="10C062C2" w14:textId="77777777" w:rsidTr="00EC7D3B">
        <w:trPr>
          <w:trHeight w:val="360"/>
        </w:trPr>
        <w:tc>
          <w:tcPr>
            <w:tcW w:w="3040" w:type="pct"/>
            <w:gridSpan w:val="4"/>
            <w:tcBorders>
              <w:top w:val="single" w:sz="4" w:space="0" w:color="F24F4F" w:themeColor="accent1"/>
              <w:bottom w:val="single" w:sz="4" w:space="0" w:color="F24F4F" w:themeColor="accent1"/>
              <w:right w:val="double" w:sz="4" w:space="0" w:color="FF0000"/>
            </w:tcBorders>
            <w:shd w:val="clear" w:color="auto" w:fill="auto"/>
          </w:tcPr>
          <w:p w14:paraId="545C1B9E" w14:textId="512B3E2B" w:rsidR="00EC7D3B" w:rsidRPr="00EC7D3B" w:rsidRDefault="00EC7D3B" w:rsidP="00EC7D3B">
            <w:pPr>
              <w:ind w:left="0" w:right="0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t>Дата на данъчното събитие/плащане:</w:t>
            </w:r>
          </w:p>
        </w:tc>
        <w:tc>
          <w:tcPr>
            <w:tcW w:w="1345" w:type="pct"/>
            <w:gridSpan w:val="2"/>
            <w:tcBorders>
              <w:left w:val="double" w:sz="4" w:space="0" w:color="FF0000"/>
            </w:tcBorders>
          </w:tcPr>
          <w:p w14:paraId="458B297C" w14:textId="3F9962CD" w:rsidR="00EC7D3B" w:rsidRPr="00EC7D3B" w:rsidRDefault="00EC7D3B" w:rsidP="007142CC">
            <w:pPr>
              <w:jc w:val="right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t>Данъчна основа</w:t>
            </w:r>
          </w:p>
        </w:tc>
        <w:tc>
          <w:tcPr>
            <w:tcW w:w="615" w:type="pct"/>
          </w:tcPr>
          <w:p w14:paraId="06C3632D" w14:textId="7A702065" w:rsidR="00EC7D3B" w:rsidRPr="00EC7D3B" w:rsidRDefault="00EC7D3B" w:rsidP="007142CC">
            <w:pPr>
              <w:jc w:val="right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t>50,00</w:t>
            </w:r>
          </w:p>
        </w:tc>
      </w:tr>
      <w:tr w:rsidR="00EC7D3B" w:rsidRPr="003E48C6" w14:paraId="7194FDB3" w14:textId="77777777" w:rsidTr="00EC7D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</w:trPr>
        <w:tc>
          <w:tcPr>
            <w:tcW w:w="3040" w:type="pct"/>
            <w:gridSpan w:val="4"/>
            <w:tcBorders>
              <w:right w:val="double" w:sz="4" w:space="0" w:color="FF0000"/>
            </w:tcBorders>
            <w:shd w:val="clear" w:color="auto" w:fill="auto"/>
          </w:tcPr>
          <w:p w14:paraId="2814B5F2" w14:textId="48441D6C" w:rsidR="00EC7D3B" w:rsidRPr="00EC7D3B" w:rsidRDefault="00EC7D3B" w:rsidP="00EC7D3B">
            <w:pPr>
              <w:ind w:left="0" w:right="0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t>31.07.2014</w:t>
            </w:r>
          </w:p>
        </w:tc>
        <w:tc>
          <w:tcPr>
            <w:tcW w:w="1345" w:type="pct"/>
            <w:gridSpan w:val="2"/>
            <w:tcBorders>
              <w:left w:val="double" w:sz="4" w:space="0" w:color="FF0000"/>
            </w:tcBorders>
          </w:tcPr>
          <w:p w14:paraId="0FABCC66" w14:textId="7BD5A765" w:rsidR="00EC7D3B" w:rsidRPr="00EC7D3B" w:rsidRDefault="00EC7D3B" w:rsidP="007142CC">
            <w:pPr>
              <w:jc w:val="right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t>ДДС ставка</w:t>
            </w:r>
          </w:p>
        </w:tc>
        <w:tc>
          <w:tcPr>
            <w:tcW w:w="615" w:type="pct"/>
          </w:tcPr>
          <w:p w14:paraId="4CCD0DBE" w14:textId="4E83D922" w:rsidR="00EC7D3B" w:rsidRPr="00EC7D3B" w:rsidRDefault="00EC7D3B" w:rsidP="007142CC">
            <w:pPr>
              <w:jc w:val="right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t>0%</w:t>
            </w:r>
          </w:p>
        </w:tc>
      </w:tr>
      <w:tr w:rsidR="00EC7D3B" w:rsidRPr="003E48C6" w14:paraId="2EF64AFD" w14:textId="77777777" w:rsidTr="00EC7D3B">
        <w:trPr>
          <w:trHeight w:val="360"/>
        </w:trPr>
        <w:tc>
          <w:tcPr>
            <w:tcW w:w="3040" w:type="pct"/>
            <w:gridSpan w:val="4"/>
            <w:tcBorders>
              <w:top w:val="single" w:sz="4" w:space="0" w:color="F24F4F" w:themeColor="accent1"/>
              <w:bottom w:val="single" w:sz="4" w:space="0" w:color="F24F4F" w:themeColor="accent1"/>
              <w:right w:val="double" w:sz="4" w:space="0" w:color="FF0000"/>
            </w:tcBorders>
            <w:shd w:val="clear" w:color="auto" w:fill="auto"/>
          </w:tcPr>
          <w:p w14:paraId="27472FC9" w14:textId="3F463B45" w:rsidR="00EC7D3B" w:rsidRPr="00EC7D3B" w:rsidRDefault="00EC7D3B" w:rsidP="00EC7D3B">
            <w:pPr>
              <w:ind w:left="0" w:right="0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t>Сума словом:</w:t>
            </w:r>
          </w:p>
        </w:tc>
        <w:tc>
          <w:tcPr>
            <w:tcW w:w="1345" w:type="pct"/>
            <w:gridSpan w:val="2"/>
            <w:tcBorders>
              <w:left w:val="double" w:sz="4" w:space="0" w:color="FF0000"/>
            </w:tcBorders>
          </w:tcPr>
          <w:p w14:paraId="4EA6FA50" w14:textId="39A7A9A5" w:rsidR="00EC7D3B" w:rsidRPr="00EC7D3B" w:rsidRDefault="00EC7D3B" w:rsidP="007142CC">
            <w:pPr>
              <w:jc w:val="right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t>Размер на ДДС</w:t>
            </w:r>
          </w:p>
        </w:tc>
        <w:tc>
          <w:tcPr>
            <w:tcW w:w="615" w:type="pct"/>
          </w:tcPr>
          <w:p w14:paraId="76DD9DA9" w14:textId="702401B2" w:rsidR="00EC7D3B" w:rsidRPr="00EC7D3B" w:rsidRDefault="00EC7D3B" w:rsidP="007142CC">
            <w:pPr>
              <w:jc w:val="right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t>0,00</w:t>
            </w:r>
          </w:p>
        </w:tc>
      </w:tr>
      <w:tr w:rsidR="00EC7D3B" w:rsidRPr="003E48C6" w14:paraId="3D38124D" w14:textId="77777777" w:rsidTr="00EC7D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</w:trPr>
        <w:tc>
          <w:tcPr>
            <w:tcW w:w="3040" w:type="pct"/>
            <w:gridSpan w:val="4"/>
            <w:tcBorders>
              <w:right w:val="double" w:sz="4" w:space="0" w:color="FF0000"/>
            </w:tcBorders>
            <w:shd w:val="clear" w:color="auto" w:fill="auto"/>
          </w:tcPr>
          <w:p w14:paraId="1A82797D" w14:textId="0BAC6D02" w:rsidR="00EC7D3B" w:rsidRPr="00EC7D3B" w:rsidRDefault="00EC7D3B" w:rsidP="00EC7D3B">
            <w:pPr>
              <w:ind w:left="0" w:right="0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t>петдесет левa</w:t>
            </w:r>
          </w:p>
        </w:tc>
        <w:tc>
          <w:tcPr>
            <w:tcW w:w="1345" w:type="pct"/>
            <w:gridSpan w:val="2"/>
            <w:tcBorders>
              <w:left w:val="double" w:sz="4" w:space="0" w:color="FF0000"/>
            </w:tcBorders>
          </w:tcPr>
          <w:p w14:paraId="0EF8277F" w14:textId="2B22F754" w:rsidR="00EC7D3B" w:rsidRPr="00EC7D3B" w:rsidRDefault="00EC7D3B" w:rsidP="007142CC">
            <w:pPr>
              <w:jc w:val="right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t>Сума за плащане</w:t>
            </w:r>
          </w:p>
        </w:tc>
        <w:tc>
          <w:tcPr>
            <w:tcW w:w="615" w:type="pct"/>
          </w:tcPr>
          <w:p w14:paraId="610FFBB4" w14:textId="777725CF" w:rsidR="00EC7D3B" w:rsidRPr="00EC7D3B" w:rsidRDefault="00EC7D3B" w:rsidP="007142CC">
            <w:pPr>
              <w:jc w:val="right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t>50,00</w:t>
            </w:r>
          </w:p>
        </w:tc>
      </w:tr>
    </w:tbl>
    <w:p w14:paraId="74456695" w14:textId="78379581" w:rsidR="00E37D7B" w:rsidRPr="00515AB5" w:rsidRDefault="00DC6CC9" w:rsidP="00E107B2">
      <w:pPr>
        <w:pStyle w:val="Closing"/>
        <w:spacing w:before="120"/>
        <w:ind w:left="142"/>
        <w:jc w:val="left"/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</w:pPr>
      <w:r w:rsidRPr="00515AB5"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  <w:t xml:space="preserve">Начин </w:t>
      </w:r>
      <w:r w:rsidR="00E37D7B" w:rsidRPr="00515AB5"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  <w:t xml:space="preserve">на плащане: </w:t>
      </w:r>
      <w:sdt>
        <w:sdtPr>
          <w:rPr>
            <w:rFonts w:ascii="Arial Narrow" w:eastAsiaTheme="minorHAnsi" w:hAnsi="Arial Narrow" w:cstheme="minorBidi"/>
            <w:b/>
            <w:i/>
            <w:noProof/>
            <w:color w:val="4C483D" w:themeColor="text2"/>
            <w:szCs w:val="20"/>
            <w:lang w:val="bg-BG"/>
          </w:rPr>
          <w:alias w:val="bezahlen"/>
          <w:tag w:val="bezahlen"/>
          <w:id w:val="417686873"/>
          <w:placeholder>
            <w:docPart w:val="DefaultPlaceholder_-1854013440"/>
          </w:placeholder>
        </w:sdtPr>
        <w:sdtEndPr/>
        <w:sdtContent>
          <w:r w:rsidR="00EC7D3B">
            <w:rPr>
              <w:rFonts w:ascii="Arial Narrow" w:eastAsiaTheme="minorHAnsi" w:hAnsi="Arial Narrow" w:cstheme="minorBidi"/>
              <w:b/>
              <w:i/>
              <w:noProof/>
              <w:color w:val="4C483D" w:themeColor="text2"/>
              <w:szCs w:val="20"/>
              <w:lang w:val="bg-BG"/>
            </w:rPr>
            <w:t>по банков път</w:t>
          </w:r>
        </w:sdtContent>
      </w:sdt>
    </w:p>
    <w:p w14:paraId="257D4DCE" w14:textId="6B853599" w:rsidR="00E37D7B" w:rsidRDefault="00EC7D3B" w:rsidP="00E107B2">
      <w:pPr>
        <w:pStyle w:val="Closing"/>
        <w:spacing w:before="120"/>
        <w:ind w:left="142"/>
        <w:jc w:val="left"/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</w:pPr>
      <w:sdt>
        <w:sdtPr>
          <w:rPr>
            <w:rFonts w:ascii="Arial Narrow" w:eastAsiaTheme="minorHAnsi" w:hAnsi="Arial Narrow" w:cstheme="minorBidi"/>
            <w:b/>
            <w:i/>
            <w:noProof/>
            <w:color w:val="4C483D" w:themeColor="text2"/>
            <w:szCs w:val="20"/>
            <w:lang w:val="bg-BG"/>
          </w:rPr>
          <w:alias w:val="doptekst"/>
          <w:tag w:val="doptekst"/>
          <w:id w:val="-884401670"/>
          <w:placeholder>
            <w:docPart w:val="DefaultPlaceholder_-1854013440"/>
          </w:placeholder>
        </w:sdtPr>
        <w:sdtEndPr/>
        <w:sdtContent>
          <w:r>
            <w:rPr>
              <w:rFonts w:ascii="Arial Narrow" w:eastAsiaTheme="minorHAnsi" w:hAnsi="Arial Narrow" w:cstheme="minorBidi"/>
              <w:b/>
              <w:i/>
              <w:noProof/>
              <w:color w:val="4C483D" w:themeColor="text2"/>
              <w:szCs w:val="20"/>
              <w:lang w:val="bg-BG"/>
            </w:rPr>
            <w:t>Допълнителни данни и пояснения:</w:t>
          </w:r>
        </w:sdtContent>
      </w:sdt>
      <w:r w:rsidR="00E37D7B" w:rsidRPr="00515AB5"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  <w:t xml:space="preserve"> </w:t>
      </w:r>
      <w:sdt>
        <w:sdtPr>
          <w:rPr>
            <w:rFonts w:ascii="Arial Narrow" w:eastAsiaTheme="minorHAnsi" w:hAnsi="Arial Narrow" w:cstheme="minorBidi"/>
            <w:b/>
            <w:i/>
            <w:noProof/>
            <w:color w:val="4C483D" w:themeColor="text2"/>
            <w:szCs w:val="20"/>
            <w:lang w:val="bg-BG"/>
          </w:rPr>
          <w:alias w:val="doptekst1"/>
          <w:tag w:val="doptekst1"/>
          <w:id w:val="-889953189"/>
          <w:placeholder>
            <w:docPart w:val="DefaultPlaceholder_-1854013440"/>
          </w:placeholder>
        </w:sdtPr>
        <w:sdtEndPr/>
        <w:sdtContent>
          <w:r>
            <w:rPr>
              <w:rFonts w:ascii="Arial Narrow" w:eastAsiaTheme="minorHAnsi" w:hAnsi="Arial Narrow" w:cstheme="minorBidi"/>
              <w:b/>
              <w:i/>
              <w:noProof/>
              <w:color w:val="4C483D" w:themeColor="text2"/>
              <w:szCs w:val="20"/>
              <w:lang w:val="bg-BG"/>
            </w:rPr>
            <w:t>-</w:t>
          </w:r>
        </w:sdtContent>
      </w:sdt>
    </w:p>
    <w:p w14:paraId="531E8C0F" w14:textId="77777777" w:rsidR="0037370F" w:rsidRDefault="0037370F" w:rsidP="00E107B2">
      <w:pPr>
        <w:pStyle w:val="Closing"/>
        <w:spacing w:before="120"/>
        <w:ind w:left="142"/>
        <w:jc w:val="left"/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</w:pPr>
    </w:p>
    <w:p w14:paraId="55F00C71" w14:textId="4FAAB575" w:rsidR="0037370F" w:rsidRDefault="0037370F" w:rsidP="0037370F">
      <w:pPr>
        <w:pStyle w:val="Closing"/>
        <w:tabs>
          <w:tab w:val="left" w:pos="5954"/>
        </w:tabs>
        <w:spacing w:before="120"/>
        <w:ind w:left="142"/>
        <w:jc w:val="left"/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</w:pPr>
      <w:r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  <w:t>Получил:</w:t>
      </w:r>
      <w:r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  <w:tab/>
        <w:t>Съставил:</w:t>
      </w:r>
    </w:p>
    <w:p w14:paraId="751A2197" w14:textId="0DF78137" w:rsidR="0037370F" w:rsidRDefault="0037370F" w:rsidP="0037370F">
      <w:pPr>
        <w:pStyle w:val="Closing"/>
        <w:tabs>
          <w:tab w:val="left" w:pos="993"/>
          <w:tab w:val="left" w:pos="6946"/>
        </w:tabs>
        <w:spacing w:before="120"/>
        <w:ind w:left="142"/>
        <w:jc w:val="left"/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</w:pPr>
      <w:r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  <w:tab/>
      </w:r>
      <w:sdt>
        <w:sdtPr>
          <w:rPr>
            <w:rFonts w:ascii="Arial Narrow" w:eastAsiaTheme="minorHAnsi" w:hAnsi="Arial Narrow" w:cstheme="minorBidi"/>
            <w:b/>
            <w:i/>
            <w:noProof/>
            <w:color w:val="4C483D" w:themeColor="text2"/>
            <w:szCs w:val="20"/>
            <w:lang w:val="bg-BG"/>
          </w:rPr>
          <w:alias w:val="poluchil"/>
          <w:tag w:val="poluchil"/>
          <w:id w:val="510494049"/>
          <w:placeholder>
            <w:docPart w:val="DefaultPlaceholder_-1854013440"/>
          </w:placeholder>
        </w:sdtPr>
        <w:sdtEndPr/>
        <w:sdtContent>
          <w:r w:rsidR="00EC7D3B">
            <w:rPr>
              <w:rFonts w:ascii="Arial Narrow" w:eastAsiaTheme="minorHAnsi" w:hAnsi="Arial Narrow" w:cstheme="minorBidi"/>
              <w:b/>
              <w:i/>
              <w:noProof/>
              <w:color w:val="4C483D" w:themeColor="text2"/>
              <w:szCs w:val="20"/>
              <w:lang w:val="bg-BG"/>
            </w:rPr>
            <w:t>Рачо Анастасов Костов</w:t>
          </w:r>
        </w:sdtContent>
      </w:sdt>
      <w:r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  <w:tab/>
      </w:r>
      <w:sdt>
        <w:sdtPr>
          <w:rPr>
            <w:rFonts w:ascii="Arial Narrow" w:eastAsiaTheme="minorHAnsi" w:hAnsi="Arial Narrow" w:cstheme="minorBidi"/>
            <w:b/>
            <w:i/>
            <w:noProof/>
            <w:color w:val="4C483D" w:themeColor="text2"/>
            <w:szCs w:val="20"/>
            <w:lang w:val="bg-BG"/>
          </w:rPr>
          <w:alias w:val="systavil"/>
          <w:tag w:val="systavil"/>
          <w:id w:val="-70505440"/>
          <w:placeholder>
            <w:docPart w:val="DefaultPlaceholder_-1854013440"/>
          </w:placeholder>
        </w:sdtPr>
        <w:sdtEndPr/>
        <w:sdtContent>
          <w:r w:rsidR="00EC7D3B">
            <w:rPr>
              <w:rFonts w:ascii="Arial Narrow" w:eastAsiaTheme="minorHAnsi" w:hAnsi="Arial Narrow" w:cstheme="minorBidi"/>
              <w:b/>
              <w:i/>
              <w:noProof/>
              <w:color w:val="4C483D" w:themeColor="text2"/>
              <w:szCs w:val="20"/>
              <w:lang w:val="bg-BG"/>
            </w:rPr>
            <w:t>Слав Иванов Пумпалов</w:t>
          </w:r>
        </w:sdtContent>
      </w:sdt>
    </w:p>
    <w:p w14:paraId="06879632" w14:textId="7FBA9D08" w:rsidR="0037370F" w:rsidRPr="0037370F" w:rsidRDefault="0037370F" w:rsidP="0037370F">
      <w:pPr>
        <w:pStyle w:val="Closing"/>
        <w:tabs>
          <w:tab w:val="left" w:pos="993"/>
          <w:tab w:val="left" w:pos="6946"/>
        </w:tabs>
        <w:spacing w:before="120"/>
        <w:ind w:left="142"/>
        <w:jc w:val="left"/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</w:pPr>
      <w:r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  <w:tab/>
      </w:r>
      <w:r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  <w:tab/>
      </w:r>
      <w:sdt>
        <w:sdtPr>
          <w:rPr>
            <w:rFonts w:ascii="Arial Narrow" w:eastAsiaTheme="minorHAnsi" w:hAnsi="Arial Narrow" w:cstheme="minorBidi"/>
            <w:b/>
            <w:i/>
            <w:noProof/>
            <w:color w:val="4C483D" w:themeColor="text2"/>
            <w:szCs w:val="20"/>
            <w:lang w:val="bg-BG"/>
          </w:rPr>
          <w:alias w:val="systavildl"/>
          <w:tag w:val="systavildl"/>
          <w:id w:val="1159652063"/>
          <w:placeholder>
            <w:docPart w:val="DefaultPlaceholder_-1854013440"/>
          </w:placeholder>
        </w:sdtPr>
        <w:sdtEndPr/>
        <w:sdtContent>
          <w:r w:rsidR="00EC7D3B">
            <w:rPr>
              <w:rFonts w:ascii="Arial Narrow" w:eastAsiaTheme="minorHAnsi" w:hAnsi="Arial Narrow" w:cstheme="minorBidi"/>
              <w:b/>
              <w:i/>
              <w:noProof/>
              <w:color w:val="4C483D" w:themeColor="text2"/>
              <w:szCs w:val="20"/>
              <w:lang w:val="bg-BG"/>
            </w:rPr>
            <w:t>управител</w:t>
          </w:r>
        </w:sdtContent>
      </w:sdt>
    </w:p>
    <w:tbl>
      <w:tblPr>
        <w:tblStyle w:val="LayoutTable"/>
        <w:tblpPr w:leftFromText="141" w:rightFromText="141" w:vertAnchor="text" w:horzAnchor="margin" w:tblpY="373"/>
        <w:tblW w:w="5000" w:type="pct"/>
        <w:tblLook w:val="04A0" w:firstRow="1" w:lastRow="0" w:firstColumn="1" w:lastColumn="0" w:noHBand="0" w:noVBand="1"/>
        <w:tblDescription w:val="Contact info"/>
      </w:tblPr>
      <w:tblGrid>
        <w:gridCol w:w="9740"/>
      </w:tblGrid>
      <w:tr w:rsidR="00F105C2" w:rsidRPr="00C47A41" w14:paraId="05A4AC9C" w14:textId="77777777" w:rsidTr="00F105C2">
        <w:trPr>
          <w:trHeight w:val="762"/>
        </w:trPr>
        <w:tc>
          <w:tcPr>
            <w:tcW w:w="5000" w:type="pct"/>
            <w:vAlign w:val="center"/>
          </w:tcPr>
          <w:p w14:paraId="1A99A4DA" w14:textId="3DC3C9B6" w:rsidR="00F105C2" w:rsidRPr="00C47A41" w:rsidRDefault="00F105C2" w:rsidP="00F105C2">
            <w:pPr>
              <w:pStyle w:val="Footer"/>
              <w:rPr>
                <w:rStyle w:val="ContactHeading"/>
                <w:noProof/>
                <w:lang w:val="bg-BG"/>
              </w:rPr>
            </w:pPr>
            <w:r w:rsidRPr="00C47A41">
              <w:rPr>
                <w:rStyle w:val="ContactHeading"/>
                <w:noProof/>
                <w:lang w:val="bg-BG"/>
              </w:rPr>
              <w:t xml:space="preserve">Банка: </w:t>
            </w:r>
            <w:sdt>
              <w:sdtPr>
                <w:rPr>
                  <w:rStyle w:val="ContactHeading"/>
                  <w:b/>
                  <w:noProof/>
                  <w:lang w:val="bg-BG"/>
                </w:rPr>
                <w:alias w:val="Bank"/>
                <w:id w:val="688488466"/>
                <w:placeholder>
                  <w:docPart w:val="A2B4B18FBFC2442391525AB2EE92DE73"/>
                </w:placeholder>
                <w:dataBinding w:prefixMappings="xmlns:ns0='http://schemas.microsoft.com/office/2006/coverPageProps' " w:xpath="/ns0:CoverPageProperties[1]/ns0:CompanyPhone[1]" w:storeItemID="{55AF091B-3C7A-41E3-B477-F2FDAA23CFDA}"/>
                <w:text/>
              </w:sdtPr>
              <w:sdtEndPr>
                <w:rPr>
                  <w:rStyle w:val="ContactHeading"/>
                </w:rPr>
              </w:sdtEndPr>
              <w:sdtContent>
                <w:r w:rsidR="00EC7D3B">
                  <w:rPr>
                    <w:rStyle w:val="ContactHeading"/>
                    <w:b/>
                    <w:noProof/>
                    <w:lang w:val="bg-BG"/>
                  </w:rPr>
                  <w:t>Райфайзенбанк ЕАД</w:t>
                </w:r>
              </w:sdtContent>
            </w:sdt>
          </w:p>
          <w:p w14:paraId="13560AE0" w14:textId="6E90BBC5" w:rsidR="00F105C2" w:rsidRPr="00C47A41" w:rsidRDefault="00F105C2" w:rsidP="00F105C2">
            <w:pPr>
              <w:pStyle w:val="Footer"/>
              <w:rPr>
                <w:rStyle w:val="ContactHeading"/>
                <w:b/>
                <w:noProof/>
                <w:lang w:val="bg-BG"/>
              </w:rPr>
            </w:pPr>
            <w:r w:rsidRPr="00C47A41">
              <w:rPr>
                <w:rStyle w:val="ContactHeading"/>
                <w:noProof/>
                <w:lang w:val="bg-BG"/>
              </w:rPr>
              <w:t xml:space="preserve">Банков код (BIC): </w:t>
            </w:r>
            <w:sdt>
              <w:sdtPr>
                <w:rPr>
                  <w:rStyle w:val="ContactHeading"/>
                  <w:b/>
                  <w:noProof/>
                  <w:lang w:val="bg-BG"/>
                </w:rPr>
                <w:alias w:val="BIC"/>
                <w:tag w:val="BIC"/>
                <w:id w:val="-1162087412"/>
                <w:placeholder>
                  <w:docPart w:val="32528C716F6048EDBCE791257BA499A7"/>
                </w:placeholder>
              </w:sdtPr>
              <w:sdtEndPr>
                <w:rPr>
                  <w:rStyle w:val="ContactHeading"/>
                </w:rPr>
              </w:sdtEndPr>
              <w:sdtContent>
                <w:r w:rsidR="00EC7D3B">
                  <w:rPr>
                    <w:rStyle w:val="ContactHeading"/>
                    <w:b/>
                    <w:noProof/>
                    <w:lang w:val="bg-BG"/>
                  </w:rPr>
                  <w:t>RZBBBGSF</w:t>
                </w:r>
              </w:sdtContent>
            </w:sdt>
          </w:p>
          <w:p w14:paraId="66EBF862" w14:textId="73A88DCD" w:rsidR="00F105C2" w:rsidRPr="00C47A41" w:rsidRDefault="00F105C2" w:rsidP="00F105C2">
            <w:pPr>
              <w:pStyle w:val="Footer"/>
              <w:rPr>
                <w:rStyle w:val="ContactHeading"/>
                <w:noProof/>
                <w:lang w:val="bg-BG"/>
              </w:rPr>
            </w:pPr>
            <w:r w:rsidRPr="00C47A41">
              <w:rPr>
                <w:rStyle w:val="ContactHeading"/>
                <w:noProof/>
                <w:lang w:val="bg-BG"/>
              </w:rPr>
              <w:t xml:space="preserve">Банкова сметка (IBAN): </w:t>
            </w:r>
            <w:sdt>
              <w:sdtPr>
                <w:rPr>
                  <w:rStyle w:val="ContactHeading"/>
                  <w:b/>
                  <w:noProof/>
                  <w:lang w:val="bg-BG"/>
                </w:rPr>
                <w:alias w:val="IBANn"/>
                <w:tag w:val="IBANn"/>
                <w:id w:val="-2017373589"/>
                <w:placeholder>
                  <w:docPart w:val="AADB59757949499B94914DC40F3919D6"/>
                </w:placeholder>
                <w:dataBinding w:prefixMappings="xmlns:ns0='http://schemas.microsoft.com/office/2006/coverPageProps' " w:xpath="/ns0:CoverPageProperties[1]/ns0:CompanyFax[1]" w:storeItemID="{55AF091B-3C7A-41E3-B477-F2FDAA23CFDA}"/>
                <w:text/>
              </w:sdtPr>
              <w:sdtEndPr>
                <w:rPr>
                  <w:rStyle w:val="ContactHeading"/>
                </w:rPr>
              </w:sdtEndPr>
              <w:sdtContent>
                <w:r w:rsidR="00EC7D3B">
                  <w:rPr>
                    <w:rStyle w:val="ContactHeading"/>
                    <w:b/>
                    <w:noProof/>
                    <w:lang w:val="bg-BG"/>
                  </w:rPr>
                  <w:t>BG03RZBB91551002021658</w:t>
                </w:r>
              </w:sdtContent>
            </w:sdt>
          </w:p>
        </w:tc>
      </w:tr>
    </w:tbl>
    <w:p w14:paraId="761F36CC" w14:textId="3E315A69" w:rsidR="006B55DB" w:rsidRPr="006B55DB" w:rsidRDefault="00F105C2" w:rsidP="006B55DB">
      <w:pPr>
        <w:pStyle w:val="Closing"/>
        <w:tabs>
          <w:tab w:val="left" w:pos="6946"/>
        </w:tabs>
        <w:rPr>
          <w:i/>
          <w:noProof/>
          <w:lang w:val="bg-BG"/>
        </w:rPr>
      </w:pPr>
      <w:r w:rsidRPr="00515AB5">
        <w:rPr>
          <w:i/>
          <w:noProof/>
          <w:lang w:val="bg-BG"/>
        </w:rPr>
        <w:t>Благодарим Ви!</w:t>
      </w:r>
    </w:p>
    <w:p w14:paraId="0614D216" w14:textId="67CC3E9A" w:rsidR="006B55DB" w:rsidRPr="006B55DB" w:rsidRDefault="006B55DB" w:rsidP="006B55DB">
      <w:pPr>
        <w:rPr>
          <w:lang w:val="bg-BG"/>
        </w:rPr>
      </w:pPr>
    </w:p>
    <w:p w14:paraId="218A8505" w14:textId="5A1DD9F2" w:rsidR="006B55DB" w:rsidRDefault="006B55DB" w:rsidP="006B55DB">
      <w:pPr>
        <w:jc w:val="center"/>
        <w:rPr>
          <w:rFonts w:asciiTheme="majorHAnsi" w:eastAsiaTheme="majorEastAsia" w:hAnsiTheme="majorHAnsi" w:cstheme="majorBidi"/>
          <w:i/>
          <w:noProof/>
          <w:color w:val="F24F4F" w:themeColor="accent1"/>
          <w:sz w:val="22"/>
          <w:szCs w:val="22"/>
          <w:lang w:val="bg-BG"/>
        </w:rPr>
      </w:pPr>
    </w:p>
    <w:p w14:paraId="719617BF" w14:textId="24BB7EA3" w:rsidR="00EC7D3B" w:rsidRDefault="00EC7D3B">
      <w:pPr>
        <w:rPr>
          <w:lang w:val="bg-BG"/>
        </w:rPr>
      </w:pPr>
      <w:r>
        <w:rPr>
          <w:lang w:val="bg-BG"/>
        </w:rPr>
        <w:br w:type="page"/>
      </w:r>
    </w:p>
    <w:tbl>
      <w:tblPr>
        <w:tblStyle w:val="LayoutTable"/>
        <w:tblW w:w="5385" w:type="pct"/>
        <w:tblBorders>
          <w:bottom w:val="single" w:sz="4" w:space="0" w:color="DF1010" w:themeColor="accent1" w:themeShade="BF"/>
        </w:tblBorders>
        <w:tblCellMar>
          <w:bottom w:w="360" w:type="dxa"/>
        </w:tblCellMar>
        <w:tblLook w:val="04A0" w:firstRow="1" w:lastRow="0" w:firstColumn="1" w:lastColumn="0" w:noHBand="0" w:noVBand="1"/>
        <w:tblDescription w:val="Company info"/>
      </w:tblPr>
      <w:tblGrid>
        <w:gridCol w:w="7498"/>
        <w:gridCol w:w="2992"/>
      </w:tblGrid>
      <w:tr w:rsidR="00EC7D3B" w:rsidRPr="00C47A41" w14:paraId="03A3A2B5" w14:textId="77777777" w:rsidTr="000E2DDB">
        <w:tc>
          <w:tcPr>
            <w:tcW w:w="3574" w:type="pct"/>
            <w:vAlign w:val="bottom"/>
          </w:tcPr>
          <w:p w14:paraId="595A1851" w14:textId="77777777" w:rsidR="00EC7D3B" w:rsidRPr="00C47A41" w:rsidRDefault="00EC7D3B" w:rsidP="000E2DDB">
            <w:pPr>
              <w:pStyle w:val="Name"/>
              <w:spacing w:after="60"/>
              <w:rPr>
                <w:b/>
                <w:noProof/>
                <w:lang w:val="bg-BG"/>
              </w:rPr>
            </w:pPr>
            <w:sdt>
              <w:sdtPr>
                <w:rPr>
                  <w:b/>
                  <w:noProof/>
                  <w:lang w:val="bg-BG"/>
                </w:rPr>
                <w:alias w:val="Company"/>
                <w:tag w:val="Company"/>
                <w:id w:val="-2014677789"/>
                <w:placeholder>
                  <w:docPart w:val="A481D9E967D640F9B82582FC36D0390D"/>
                </w:placeholder>
              </w:sdtPr>
              <w:sdtContent>
                <w:r>
                  <w:rPr>
                    <w:b/>
                    <w:noProof/>
                    <w:lang w:val="bg-BG"/>
                  </w:rPr>
                  <w:t>ТРОКС Акаунтинг ООД</w:t>
                </w:r>
              </w:sdtContent>
            </w:sdt>
          </w:p>
          <w:p w14:paraId="7063CBE4" w14:textId="77777777" w:rsidR="00EC7D3B" w:rsidRPr="00C47A41" w:rsidRDefault="00EC7D3B" w:rsidP="000E2DDB">
            <w:pPr>
              <w:pStyle w:val="Name"/>
              <w:tabs>
                <w:tab w:val="left" w:pos="1701"/>
              </w:tabs>
              <w:rPr>
                <w:noProof/>
                <w:sz w:val="20"/>
                <w:lang w:val="bg-BG"/>
              </w:rPr>
            </w:pPr>
            <w:r w:rsidRPr="00C47A41">
              <w:rPr>
                <w:noProof/>
                <w:sz w:val="22"/>
                <w:lang w:val="bg-BG"/>
              </w:rPr>
              <w:t>Адрес:</w:t>
            </w:r>
            <w:r w:rsidRPr="00C47A41">
              <w:rPr>
                <w:noProof/>
                <w:sz w:val="22"/>
                <w:lang w:val="bg-BG"/>
              </w:rPr>
              <w:tab/>
            </w:r>
            <w:sdt>
              <w:sdtPr>
                <w:rPr>
                  <w:b/>
                  <w:noProof/>
                  <w:sz w:val="22"/>
                  <w:lang w:val="bg-BG"/>
                </w:rPr>
                <w:alias w:val="Street Address"/>
                <w:tag w:val="Street Address"/>
                <w:id w:val="-2041501161"/>
                <w:placeholder>
                  <w:docPart w:val="F81FE8D214694CCAB6144326C0355DCE"/>
                </w:placeholder>
                <w:dataBinding w:prefixMappings="xmlns:ns0='http://schemas.microsoft.com/office/2006/coverPageProps' " w:xpath="/ns0:CoverPageProperties[1]/ns0:CompanyAddress[1]" w:storeItemID="{55AF091B-3C7A-41E3-B477-F2FDAA23CFDA}"/>
                <w:text w:multiLine="1"/>
              </w:sdtPr>
              <w:sdtContent>
                <w:r>
                  <w:rPr>
                    <w:b/>
                    <w:noProof/>
                    <w:sz w:val="22"/>
                    <w:lang w:val="bg-BG"/>
                  </w:rPr>
                  <w:t>България, Бургас, ул. Иван Богоров 20, вх. В, ет. 4</w:t>
                </w:r>
              </w:sdtContent>
            </w:sdt>
          </w:p>
          <w:p w14:paraId="3F91DC52" w14:textId="77777777" w:rsidR="00EC7D3B" w:rsidRPr="00C47A41" w:rsidRDefault="00EC7D3B" w:rsidP="000E2DDB">
            <w:pPr>
              <w:pStyle w:val="NoSpacing"/>
              <w:tabs>
                <w:tab w:val="left" w:pos="1701"/>
              </w:tabs>
              <w:rPr>
                <w:rFonts w:asciiTheme="majorHAnsi" w:eastAsiaTheme="majorEastAsia" w:hAnsiTheme="majorHAnsi" w:cstheme="majorBidi"/>
                <w:noProof/>
                <w:color w:val="F24F4F" w:themeColor="accent1"/>
                <w:sz w:val="22"/>
                <w:szCs w:val="36"/>
                <w:lang w:val="bg-BG"/>
              </w:rPr>
            </w:pPr>
            <w:r w:rsidRPr="00C47A41">
              <w:rPr>
                <w:rFonts w:asciiTheme="majorHAnsi" w:eastAsiaTheme="majorEastAsia" w:hAnsiTheme="majorHAnsi" w:cstheme="majorBidi"/>
                <w:noProof/>
                <w:color w:val="F24F4F" w:themeColor="accent1"/>
                <w:sz w:val="22"/>
                <w:szCs w:val="36"/>
                <w:lang w:val="bg-BG"/>
              </w:rPr>
              <w:t>ЕИК/ЕГН:</w:t>
            </w:r>
            <w:r w:rsidRPr="00C47A41">
              <w:rPr>
                <w:rFonts w:asciiTheme="majorHAnsi" w:eastAsiaTheme="majorEastAsia" w:hAnsiTheme="majorHAnsi" w:cstheme="majorBidi"/>
                <w:noProof/>
                <w:color w:val="F24F4F" w:themeColor="accent1"/>
                <w:sz w:val="22"/>
                <w:szCs w:val="36"/>
                <w:lang w:val="bg-BG"/>
              </w:rPr>
              <w:tab/>
            </w:r>
            <w:sdt>
              <w:sdtPr>
                <w:rPr>
                  <w:rFonts w:asciiTheme="majorHAnsi" w:eastAsiaTheme="majorEastAsia" w:hAnsiTheme="majorHAnsi" w:cstheme="majorBidi"/>
                  <w:b/>
                  <w:noProof/>
                  <w:color w:val="F24F4F" w:themeColor="accent1"/>
                  <w:sz w:val="22"/>
                  <w:szCs w:val="36"/>
                  <w:lang w:val="bg-BG"/>
                </w:rPr>
                <w:alias w:val="EIK"/>
                <w:tag w:val="EIK"/>
                <w:id w:val="-237636855"/>
                <w:placeholder>
                  <w:docPart w:val="A481D9E967D640F9B82582FC36D0390D"/>
                </w:placeholder>
              </w:sdtPr>
              <w:sdtEndPr>
                <w:rPr>
                  <w:rFonts w:asciiTheme="minorHAnsi" w:eastAsiaTheme="minorHAnsi" w:hAnsiTheme="minorHAnsi" w:cstheme="minorBidi"/>
                  <w:color w:val="4C483D" w:themeColor="text2"/>
                  <w:sz w:val="20"/>
                  <w:szCs w:val="20"/>
                </w:rPr>
              </w:sdtEndPr>
              <w:sdtContent>
                <w:r>
                  <w:rPr>
                    <w:rFonts w:asciiTheme="majorHAnsi" w:eastAsiaTheme="majorEastAsia" w:hAnsiTheme="majorHAnsi" w:cstheme="majorBidi"/>
                    <w:b/>
                    <w:noProof/>
                    <w:color w:val="F24F4F" w:themeColor="accent1"/>
                    <w:sz w:val="22"/>
                    <w:szCs w:val="36"/>
                    <w:lang w:val="bg-BG"/>
                  </w:rPr>
                  <w:t>201896385</w:t>
                </w:r>
              </w:sdtContent>
            </w:sdt>
          </w:p>
          <w:p w14:paraId="59BDFE3E" w14:textId="77777777" w:rsidR="00EC7D3B" w:rsidRPr="00C47A41" w:rsidRDefault="00EC7D3B" w:rsidP="000E2DDB">
            <w:pPr>
              <w:pStyle w:val="NoSpacing"/>
              <w:tabs>
                <w:tab w:val="left" w:pos="1701"/>
              </w:tabs>
              <w:rPr>
                <w:rFonts w:asciiTheme="majorHAnsi" w:eastAsiaTheme="majorEastAsia" w:hAnsiTheme="majorHAnsi" w:cstheme="majorBidi"/>
                <w:noProof/>
                <w:color w:val="F24F4F" w:themeColor="accent1"/>
                <w:sz w:val="22"/>
                <w:szCs w:val="36"/>
                <w:lang w:val="bg-BG"/>
              </w:rPr>
            </w:pPr>
            <w:r w:rsidRPr="00C47A41">
              <w:rPr>
                <w:rFonts w:asciiTheme="majorHAnsi" w:eastAsiaTheme="majorEastAsia" w:hAnsiTheme="majorHAnsi" w:cstheme="majorBidi"/>
                <w:noProof/>
                <w:color w:val="F24F4F" w:themeColor="accent1"/>
                <w:sz w:val="22"/>
                <w:szCs w:val="36"/>
                <w:lang w:val="bg-BG"/>
              </w:rPr>
              <w:t>ИН по ЗДДС:</w:t>
            </w:r>
            <w:r w:rsidRPr="00C47A41">
              <w:rPr>
                <w:rFonts w:asciiTheme="majorHAnsi" w:eastAsiaTheme="majorEastAsia" w:hAnsiTheme="majorHAnsi" w:cstheme="majorBidi"/>
                <w:noProof/>
                <w:color w:val="F24F4F" w:themeColor="accent1"/>
                <w:sz w:val="22"/>
                <w:szCs w:val="36"/>
                <w:lang w:val="bg-BG"/>
              </w:rPr>
              <w:tab/>
            </w:r>
            <w:sdt>
              <w:sdtPr>
                <w:rPr>
                  <w:rFonts w:asciiTheme="majorHAnsi" w:eastAsiaTheme="majorEastAsia" w:hAnsiTheme="majorHAnsi" w:cstheme="majorBidi"/>
                  <w:b/>
                  <w:noProof/>
                  <w:color w:val="F24F4F" w:themeColor="accent1"/>
                  <w:sz w:val="22"/>
                  <w:szCs w:val="36"/>
                  <w:lang w:val="bg-BG"/>
                </w:rPr>
                <w:alias w:val="EIKDDS"/>
                <w:id w:val="81662441"/>
                <w:placeholder>
                  <w:docPart w:val="8571702D404C47AAB15BA0BAC630F7FB"/>
                </w:placeholder>
              </w:sdtPr>
              <w:sdtContent>
                <w:r>
                  <w:rPr>
                    <w:rFonts w:asciiTheme="majorHAnsi" w:eastAsiaTheme="majorEastAsia" w:hAnsiTheme="majorHAnsi" w:cstheme="majorBidi"/>
                    <w:b/>
                    <w:noProof/>
                    <w:color w:val="F24F4F" w:themeColor="accent1"/>
                    <w:sz w:val="22"/>
                    <w:szCs w:val="36"/>
                  </w:rPr>
                  <w:t>-</w:t>
                </w:r>
              </w:sdtContent>
            </w:sdt>
          </w:p>
          <w:p w14:paraId="68CF8329" w14:textId="77777777" w:rsidR="00EC7D3B" w:rsidRPr="00C47A41" w:rsidRDefault="00EC7D3B" w:rsidP="000E2DDB">
            <w:pPr>
              <w:pStyle w:val="NoSpacing"/>
              <w:tabs>
                <w:tab w:val="left" w:pos="1701"/>
              </w:tabs>
              <w:rPr>
                <w:noProof/>
                <w:lang w:val="bg-BG"/>
              </w:rPr>
            </w:pPr>
            <w:r w:rsidRPr="00C47A41">
              <w:rPr>
                <w:rFonts w:asciiTheme="majorHAnsi" w:eastAsiaTheme="majorEastAsia" w:hAnsiTheme="majorHAnsi" w:cstheme="majorBidi"/>
                <w:noProof/>
                <w:color w:val="F24F4F" w:themeColor="accent1"/>
                <w:sz w:val="22"/>
                <w:szCs w:val="36"/>
                <w:lang w:val="bg-BG"/>
              </w:rPr>
              <w:t>МОЛ:</w:t>
            </w:r>
            <w:r w:rsidRPr="00C47A41">
              <w:rPr>
                <w:noProof/>
                <w:lang w:val="bg-BG"/>
              </w:rPr>
              <w:tab/>
            </w:r>
            <w:sdt>
              <w:sdtPr>
                <w:rPr>
                  <w:rFonts w:asciiTheme="majorHAnsi" w:eastAsiaTheme="majorEastAsia" w:hAnsiTheme="majorHAnsi" w:cstheme="majorBidi"/>
                  <w:b/>
                  <w:noProof/>
                  <w:color w:val="F24F4F" w:themeColor="accent1"/>
                  <w:sz w:val="22"/>
                  <w:szCs w:val="36"/>
                  <w:lang w:val="bg-BG"/>
                </w:rPr>
                <w:alias w:val="MOL"/>
                <w:tag w:val="MOL"/>
                <w:id w:val="1383051039"/>
                <w:placeholder>
                  <w:docPart w:val="A481D9E967D640F9B82582FC36D0390D"/>
                </w:placeholder>
              </w:sdtPr>
              <w:sdtContent>
                <w:r>
                  <w:rPr>
                    <w:rFonts w:asciiTheme="majorHAnsi" w:eastAsiaTheme="majorEastAsia" w:hAnsiTheme="majorHAnsi" w:cstheme="majorBidi"/>
                    <w:b/>
                    <w:noProof/>
                    <w:color w:val="F24F4F" w:themeColor="accent1"/>
                    <w:sz w:val="22"/>
                    <w:szCs w:val="36"/>
                    <w:lang w:val="bg-BG"/>
                  </w:rPr>
                  <w:t>Слав Иванов Пумпалов</w:t>
                </w:r>
              </w:sdtContent>
            </w:sdt>
          </w:p>
        </w:tc>
        <w:tc>
          <w:tcPr>
            <w:tcW w:w="1426" w:type="pct"/>
            <w:vAlign w:val="bottom"/>
          </w:tcPr>
          <w:p w14:paraId="7BE7B8A6" w14:textId="77777777" w:rsidR="00EC7D3B" w:rsidRPr="00C47A41" w:rsidRDefault="00EC7D3B" w:rsidP="000E2DDB">
            <w:pPr>
              <w:pStyle w:val="NoSpacing"/>
              <w:jc w:val="center"/>
              <w:rPr>
                <w:noProof/>
                <w:lang w:val="bg-BG"/>
              </w:rPr>
            </w:pPr>
            <w:r>
              <w:rPr>
                <w:noProof/>
                <w:lang w:val="bg-BG" w:eastAsia="bg-BG"/>
              </w:rPr>
              <w:drawing>
                <wp:inline distT="0" distB="0" distL="0" distR="0" wp14:anchorId="3099FAD3" wp14:editId="1E383643">
                  <wp:extent cx="1405467" cy="790575"/>
                  <wp:effectExtent l="95250" t="0" r="213995" b="21907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trox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0355" cy="79332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152400" dist="12000" dir="900000" sy="98000" kx="110000" ky="200000" algn="tl" rotWithShape="0">
                              <a:srgbClr val="000000">
                                <a:alpha val="30000"/>
                              </a:srgbClr>
                            </a:outerShdw>
                          </a:effectLst>
                          <a:scene3d>
                            <a:camera prst="perspectiveRelaxed">
                              <a:rot lat="19800000" lon="1200000" rev="20820000"/>
                            </a:camera>
                            <a:lightRig rig="threePt" dir="t"/>
                          </a:scene3d>
                          <a:sp3d contourW="6350" prstMaterial="matte">
                            <a:bevelT w="101600" h="101600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7A5AA88" w14:textId="77777777" w:rsidR="00EC7D3B" w:rsidRPr="00C47A41" w:rsidRDefault="00EC7D3B" w:rsidP="00EC7D3B">
      <w:pPr>
        <w:pStyle w:val="TableSpace"/>
        <w:rPr>
          <w:lang w:val="bg-BG"/>
        </w:rPr>
      </w:pPr>
    </w:p>
    <w:tbl>
      <w:tblPr>
        <w:tblStyle w:val="LayoutTable"/>
        <w:tblW w:w="5416" w:type="pct"/>
        <w:tblLook w:val="04A0" w:firstRow="1" w:lastRow="0" w:firstColumn="1" w:lastColumn="0" w:noHBand="0" w:noVBand="1"/>
        <w:tblDescription w:val="Invoice date and recipient"/>
      </w:tblPr>
      <w:tblGrid>
        <w:gridCol w:w="3264"/>
        <w:gridCol w:w="252"/>
        <w:gridCol w:w="3013"/>
        <w:gridCol w:w="504"/>
        <w:gridCol w:w="3517"/>
      </w:tblGrid>
      <w:tr w:rsidR="00EC7D3B" w:rsidRPr="00E37D7B" w14:paraId="6C7FBD51" w14:textId="77777777" w:rsidTr="000E2DDB">
        <w:trPr>
          <w:trHeight w:val="838"/>
        </w:trPr>
        <w:sdt>
          <w:sdtPr>
            <w:rPr>
              <w:rFonts w:asciiTheme="majorHAnsi" w:hAnsiTheme="majorHAnsi"/>
              <w:b/>
              <w:noProof/>
              <w:color w:val="000000" w:themeColor="text1"/>
              <w:lang w:val="bg-BG"/>
            </w:rPr>
            <w:alias w:val="izvestie"/>
            <w:tag w:val="izvestie"/>
            <w:id w:val="-1870751920"/>
            <w:placeholder>
              <w:docPart w:val="A481D9E967D640F9B82582FC36D0390D"/>
            </w:placeholder>
          </w:sdtPr>
          <w:sdtContent>
            <w:tc>
              <w:tcPr>
                <w:tcW w:w="3516" w:type="dxa"/>
                <w:gridSpan w:val="2"/>
                <w:tcBorders>
                  <w:bottom w:val="single" w:sz="4" w:space="0" w:color="DF1010" w:themeColor="accent1" w:themeShade="BF"/>
                </w:tcBorders>
                <w:vAlign w:val="center"/>
              </w:tcPr>
              <w:p w14:paraId="698C06C2" w14:textId="77777777" w:rsidR="00EC7D3B" w:rsidRPr="00E37D7B" w:rsidRDefault="00EC7D3B" w:rsidP="000E2DDB">
                <w:pPr>
                  <w:rPr>
                    <w:rFonts w:asciiTheme="majorHAnsi" w:hAnsiTheme="majorHAnsi"/>
                    <w:b/>
                    <w:noProof/>
                    <w:color w:val="000000" w:themeColor="text1"/>
                    <w:lang w:val="bg-BG"/>
                  </w:rPr>
                </w:pPr>
                <w:r>
                  <w:rPr>
                    <w:rFonts w:asciiTheme="majorHAnsi" w:hAnsiTheme="majorHAnsi"/>
                    <w:b/>
                    <w:noProof/>
                    <w:color w:val="000000" w:themeColor="text1"/>
                    <w:lang w:val="bg-BG"/>
                  </w:rPr>
                  <w:t xml:space="preserve"> </w:t>
                </w:r>
              </w:p>
            </w:tc>
          </w:sdtContent>
        </w:sdt>
        <w:tc>
          <w:tcPr>
            <w:tcW w:w="3517" w:type="dxa"/>
            <w:gridSpan w:val="2"/>
            <w:tcBorders>
              <w:bottom w:val="single" w:sz="4" w:space="0" w:color="DF1010" w:themeColor="accent1" w:themeShade="BF"/>
            </w:tcBorders>
            <w:vAlign w:val="center"/>
          </w:tcPr>
          <w:sdt>
            <w:sdtPr>
              <w:rPr>
                <w:b/>
                <w:noProof/>
                <w:color w:val="000000" w:themeColor="text1"/>
                <w:sz w:val="36"/>
                <w:szCs w:val="44"/>
                <w:lang w:val="bg-BG"/>
              </w:rPr>
              <w:alias w:val="viddok"/>
              <w:tag w:val="viddok"/>
              <w:id w:val="845833090"/>
              <w:placeholder>
                <w:docPart w:val="A481D9E967D640F9B82582FC36D0390D"/>
              </w:placeholder>
            </w:sdtPr>
            <w:sdtContent>
              <w:p w14:paraId="3BEC3B22" w14:textId="77777777" w:rsidR="00EC7D3B" w:rsidRPr="00E37D7B" w:rsidRDefault="00EC7D3B" w:rsidP="000E2DDB">
                <w:pPr>
                  <w:pStyle w:val="Title"/>
                  <w:jc w:val="center"/>
                  <w:rPr>
                    <w:b/>
                    <w:noProof/>
                    <w:color w:val="000000" w:themeColor="text1"/>
                    <w:sz w:val="36"/>
                    <w:szCs w:val="44"/>
                    <w:lang w:val="bg-BG"/>
                  </w:rPr>
                </w:pPr>
                <w:r>
                  <w:rPr>
                    <w:b/>
                    <w:noProof/>
                    <w:color w:val="000000" w:themeColor="text1"/>
                    <w:sz w:val="36"/>
                    <w:szCs w:val="44"/>
                    <w:lang w:val="bg-BG"/>
                  </w:rPr>
                  <w:t>ФАКТУРА</w:t>
                </w:r>
              </w:p>
            </w:sdtContent>
          </w:sdt>
          <w:p w14:paraId="70A56E73" w14:textId="7922F419" w:rsidR="00EC7D3B" w:rsidRPr="00E37D7B" w:rsidRDefault="00EC7D3B" w:rsidP="000E2DDB">
            <w:pPr>
              <w:pStyle w:val="Title"/>
              <w:jc w:val="center"/>
              <w:rPr>
                <w:b/>
                <w:noProof/>
                <w:color w:val="000000" w:themeColor="text1"/>
                <w:lang w:val="bg-BG"/>
              </w:rPr>
            </w:pPr>
            <w:r>
              <w:rPr>
                <w:b/>
                <w:noProof/>
                <w:color w:val="000000" w:themeColor="text1"/>
                <w:sz w:val="20"/>
                <w:szCs w:val="44"/>
                <w:lang w:val="bg-BG"/>
              </w:rPr>
              <w:t>КОПИЕ</w:t>
            </w:r>
          </w:p>
        </w:tc>
        <w:tc>
          <w:tcPr>
            <w:tcW w:w="3517" w:type="dxa"/>
            <w:tcBorders>
              <w:bottom w:val="single" w:sz="4" w:space="0" w:color="DF1010" w:themeColor="accent1" w:themeShade="BF"/>
            </w:tcBorders>
            <w:vAlign w:val="center"/>
          </w:tcPr>
          <w:p w14:paraId="158B2F96" w14:textId="77777777" w:rsidR="00EC7D3B" w:rsidRPr="00E37D7B" w:rsidRDefault="00EC7D3B" w:rsidP="000E2DDB">
            <w:pPr>
              <w:pStyle w:val="InvoiceHeading"/>
              <w:spacing w:before="0"/>
              <w:ind w:left="0" w:right="0"/>
              <w:jc w:val="center"/>
              <w:rPr>
                <w:b/>
                <w:noProof/>
                <w:color w:val="000000" w:themeColor="text1"/>
                <w:sz w:val="36"/>
                <w:szCs w:val="44"/>
                <w:lang w:val="bg-BG"/>
              </w:rPr>
            </w:pPr>
            <w:sdt>
              <w:sdtPr>
                <w:rPr>
                  <w:b/>
                  <w:noProof/>
                  <w:color w:val="000000" w:themeColor="text1"/>
                  <w:sz w:val="36"/>
                  <w:szCs w:val="44"/>
                  <w:lang w:val="bg-BG"/>
                </w:rPr>
                <w:alias w:val="Number"/>
                <w:tag w:val="Number"/>
                <w:id w:val="-1143340848"/>
                <w:placeholder>
                  <w:docPart w:val="E0DF64BF1E744DD2A68385F73DE65FF7"/>
                </w:placeholder>
                <w:text/>
              </w:sdtPr>
              <w:sdtContent>
                <w:r>
                  <w:rPr>
                    <w:b/>
                    <w:noProof/>
                    <w:color w:val="000000" w:themeColor="text1"/>
                    <w:sz w:val="36"/>
                    <w:szCs w:val="44"/>
                    <w:lang w:val="bg-BG"/>
                  </w:rPr>
                  <w:t>0000000115</w:t>
                </w:r>
              </w:sdtContent>
            </w:sdt>
          </w:p>
          <w:sdt>
            <w:sdtPr>
              <w:rPr>
                <w:b/>
                <w:noProof/>
                <w:color w:val="000000" w:themeColor="text1"/>
                <w:kern w:val="0"/>
                <w:sz w:val="36"/>
                <w:szCs w:val="44"/>
                <w:lang w:val="bg-BG"/>
              </w:rPr>
              <w:alias w:val="Date"/>
              <w:tag w:val="Date"/>
              <w:id w:val="1650331587"/>
              <w:placeholder>
                <w:docPart w:val="C54DCBF5E0A74A7EAF5A0BAE4962040F"/>
              </w:placeholder>
              <w:date w:fullDate="2014-07-31T00:00:00Z">
                <w:dateFormat w:val="dd.MM.yyyy"/>
                <w:lid w:val="bg-BG"/>
                <w:storeMappedDataAs w:val="dateTime"/>
                <w:calendar w:val="gregorian"/>
              </w:date>
            </w:sdtPr>
            <w:sdtContent>
              <w:p w14:paraId="17AD4012" w14:textId="77777777" w:rsidR="00EC7D3B" w:rsidRPr="00E37D7B" w:rsidRDefault="00EC7D3B" w:rsidP="000E2DDB">
                <w:pPr>
                  <w:pStyle w:val="Title"/>
                  <w:jc w:val="center"/>
                  <w:rPr>
                    <w:b/>
                    <w:noProof/>
                    <w:color w:val="000000" w:themeColor="text1"/>
                    <w:sz w:val="36"/>
                    <w:szCs w:val="44"/>
                    <w:lang w:val="bg-BG"/>
                  </w:rPr>
                </w:pPr>
                <w:r>
                  <w:rPr>
                    <w:b/>
                    <w:noProof/>
                    <w:color w:val="000000" w:themeColor="text1"/>
                    <w:kern w:val="0"/>
                    <w:sz w:val="36"/>
                    <w:szCs w:val="44"/>
                    <w:lang w:val="bg-BG"/>
                  </w:rPr>
                  <w:t>31.07.2014</w:t>
                </w:r>
              </w:p>
            </w:sdtContent>
          </w:sdt>
        </w:tc>
      </w:tr>
      <w:tr w:rsidR="00EC7D3B" w:rsidRPr="00C47A41" w14:paraId="2E85617C" w14:textId="77777777" w:rsidTr="000E2DDB">
        <w:trPr>
          <w:trHeight w:val="412"/>
        </w:trPr>
        <w:tc>
          <w:tcPr>
            <w:tcW w:w="3264" w:type="dxa"/>
            <w:tcBorders>
              <w:top w:val="single" w:sz="4" w:space="0" w:color="DF1010" w:themeColor="accent1" w:themeShade="BF"/>
            </w:tcBorders>
            <w:vAlign w:val="center"/>
          </w:tcPr>
          <w:p w14:paraId="7B8EB0E7" w14:textId="77777777" w:rsidR="00EC7D3B" w:rsidRPr="00C47A41" w:rsidRDefault="00EC7D3B" w:rsidP="000E2DDB">
            <w:pPr>
              <w:rPr>
                <w:rFonts w:asciiTheme="majorHAnsi" w:eastAsiaTheme="majorEastAsia" w:hAnsiTheme="majorHAnsi" w:cstheme="majorBidi"/>
                <w:b/>
                <w:i/>
                <w:noProof/>
                <w:color w:val="F24F4F" w:themeColor="accent1"/>
                <w:sz w:val="36"/>
                <w:szCs w:val="36"/>
                <w:lang w:val="bg-BG"/>
              </w:rPr>
            </w:pPr>
            <w:r w:rsidRPr="00C47A41">
              <w:rPr>
                <w:rFonts w:asciiTheme="majorHAnsi" w:eastAsiaTheme="majorEastAsia" w:hAnsiTheme="majorHAnsi" w:cstheme="majorBidi"/>
                <w:b/>
                <w:i/>
                <w:noProof/>
                <w:color w:val="F24F4F" w:themeColor="accent1"/>
                <w:sz w:val="28"/>
                <w:szCs w:val="36"/>
                <w:lang w:val="bg-BG"/>
              </w:rPr>
              <w:t>Получател</w:t>
            </w:r>
          </w:p>
        </w:tc>
        <w:tc>
          <w:tcPr>
            <w:tcW w:w="3265" w:type="dxa"/>
            <w:gridSpan w:val="2"/>
            <w:tcBorders>
              <w:top w:val="single" w:sz="4" w:space="0" w:color="DF1010" w:themeColor="accent1" w:themeShade="BF"/>
            </w:tcBorders>
            <w:vAlign w:val="center"/>
          </w:tcPr>
          <w:p w14:paraId="2C257E16" w14:textId="77777777" w:rsidR="00EC7D3B" w:rsidRPr="00C47A41" w:rsidRDefault="00EC7D3B" w:rsidP="000E2DDB">
            <w:pPr>
              <w:pStyle w:val="Title"/>
              <w:jc w:val="center"/>
              <w:rPr>
                <w:noProof/>
                <w:color w:val="F24F4F" w:themeColor="accent1"/>
                <w:kern w:val="0"/>
                <w:sz w:val="36"/>
                <w:szCs w:val="36"/>
                <w:lang w:val="bg-BG"/>
              </w:rPr>
            </w:pPr>
          </w:p>
        </w:tc>
        <w:tc>
          <w:tcPr>
            <w:tcW w:w="4019" w:type="dxa"/>
            <w:gridSpan w:val="2"/>
            <w:tcBorders>
              <w:top w:val="single" w:sz="4" w:space="0" w:color="DF1010" w:themeColor="accent1" w:themeShade="BF"/>
            </w:tcBorders>
            <w:vAlign w:val="center"/>
          </w:tcPr>
          <w:p w14:paraId="3562E8AF" w14:textId="77777777" w:rsidR="00EC7D3B" w:rsidRPr="00C47A41" w:rsidRDefault="00EC7D3B" w:rsidP="000E2DDB">
            <w:pPr>
              <w:pStyle w:val="InvoiceHeading"/>
              <w:spacing w:before="0"/>
              <w:ind w:left="0" w:right="0"/>
              <w:jc w:val="center"/>
              <w:rPr>
                <w:noProof/>
                <w:sz w:val="36"/>
                <w:szCs w:val="36"/>
                <w:lang w:val="bg-BG"/>
              </w:rPr>
            </w:pPr>
          </w:p>
        </w:tc>
      </w:tr>
      <w:tr w:rsidR="00EC7D3B" w:rsidRPr="00E37D7B" w14:paraId="67084BFF" w14:textId="77777777" w:rsidTr="000E2DDB">
        <w:trPr>
          <w:trHeight w:val="80"/>
        </w:trPr>
        <w:tc>
          <w:tcPr>
            <w:tcW w:w="10550" w:type="dxa"/>
            <w:gridSpan w:val="5"/>
            <w:tcMar>
              <w:bottom w:w="360" w:type="dxa"/>
            </w:tcMar>
          </w:tcPr>
          <w:p w14:paraId="4DF998B4" w14:textId="77777777" w:rsidR="00EC7D3B" w:rsidRPr="00E37D7B" w:rsidRDefault="00EC7D3B" w:rsidP="000E2DDB">
            <w:pPr>
              <w:pStyle w:val="NoSpacing"/>
              <w:tabs>
                <w:tab w:val="left" w:pos="1701"/>
              </w:tabs>
              <w:rPr>
                <w:rFonts w:asciiTheme="majorHAnsi" w:hAnsiTheme="majorHAnsi"/>
                <w:noProof/>
                <w:color w:val="000000" w:themeColor="text1"/>
                <w:sz w:val="24"/>
                <w:lang w:val="bg-BG"/>
              </w:rPr>
            </w:pPr>
            <w:r w:rsidRPr="00E37D7B">
              <w:rPr>
                <w:rFonts w:asciiTheme="majorHAnsi" w:hAnsiTheme="majorHAnsi"/>
                <w:noProof/>
                <w:color w:val="000000" w:themeColor="text1"/>
                <w:sz w:val="24"/>
                <w:lang w:val="bg-BG"/>
              </w:rPr>
              <w:t>Фирма:</w:t>
            </w:r>
            <w:r w:rsidRPr="00E37D7B">
              <w:rPr>
                <w:rFonts w:asciiTheme="majorHAnsi" w:hAnsiTheme="majorHAnsi"/>
                <w:noProof/>
                <w:color w:val="000000" w:themeColor="text1"/>
                <w:sz w:val="24"/>
                <w:lang w:val="bg-BG"/>
              </w:rPr>
              <w:tab/>
            </w:r>
            <w:sdt>
              <w:sdtPr>
                <w:rPr>
                  <w:rFonts w:asciiTheme="majorHAnsi" w:hAnsiTheme="majorHAnsi"/>
                  <w:b/>
                  <w:noProof/>
                  <w:color w:val="000000" w:themeColor="text1"/>
                  <w:sz w:val="24"/>
                  <w:lang w:val="bg-BG"/>
                </w:rPr>
                <w:alias w:val="NameClient"/>
                <w:tag w:val="NameClient"/>
                <w:id w:val="-67423544"/>
                <w:placeholder>
                  <w:docPart w:val="3ABA924CFDC64FFC9C9ED68EA94AD2B6"/>
                </w:placeholder>
                <w:text/>
              </w:sdtPr>
              <w:sdtContent>
                <w:r>
                  <w:rPr>
                    <w:rFonts w:asciiTheme="majorHAnsi" w:hAnsiTheme="majorHAnsi"/>
                    <w:b/>
                    <w:noProof/>
                    <w:color w:val="000000" w:themeColor="text1"/>
                    <w:sz w:val="24"/>
                    <w:lang w:val="bg-BG"/>
                  </w:rPr>
                  <w:t>ЕТ Мрамор-92-РК</w:t>
                </w:r>
              </w:sdtContent>
            </w:sdt>
          </w:p>
          <w:p w14:paraId="7B64163E" w14:textId="77777777" w:rsidR="00EC7D3B" w:rsidRPr="00E37D7B" w:rsidRDefault="00EC7D3B" w:rsidP="000E2DDB">
            <w:pPr>
              <w:pStyle w:val="NoSpacing"/>
              <w:tabs>
                <w:tab w:val="left" w:pos="1701"/>
              </w:tabs>
              <w:rPr>
                <w:rFonts w:asciiTheme="majorHAnsi" w:hAnsiTheme="majorHAnsi"/>
                <w:noProof/>
                <w:color w:val="000000" w:themeColor="text1"/>
                <w:sz w:val="24"/>
                <w:lang w:val="bg-BG"/>
              </w:rPr>
            </w:pPr>
            <w:r w:rsidRPr="00E37D7B">
              <w:rPr>
                <w:rFonts w:asciiTheme="majorHAnsi" w:hAnsiTheme="majorHAnsi"/>
                <w:noProof/>
                <w:color w:val="000000" w:themeColor="text1"/>
                <w:sz w:val="24"/>
                <w:lang w:val="bg-BG"/>
              </w:rPr>
              <w:t>ЕИК/ЕГН:</w:t>
            </w:r>
            <w:r w:rsidRPr="00E37D7B">
              <w:rPr>
                <w:rFonts w:asciiTheme="majorHAnsi" w:hAnsiTheme="majorHAnsi"/>
                <w:noProof/>
                <w:color w:val="000000" w:themeColor="text1"/>
                <w:sz w:val="24"/>
                <w:lang w:val="bg-BG"/>
              </w:rPr>
              <w:tab/>
            </w:r>
            <w:sdt>
              <w:sdtPr>
                <w:rPr>
                  <w:rFonts w:asciiTheme="majorHAnsi" w:hAnsiTheme="majorHAnsi"/>
                  <w:noProof/>
                  <w:color w:val="000000" w:themeColor="text1"/>
                  <w:sz w:val="24"/>
                  <w:lang w:val="bg-BG"/>
                </w:rPr>
                <w:alias w:val="INZDDS"/>
                <w:tag w:val="Adresclient"/>
                <w:id w:val="-2124300420"/>
                <w:placeholder>
                  <w:docPart w:val="7F48DD5422984112888C49352A5C841D"/>
                </w:placeholder>
              </w:sdtPr>
              <w:sdtContent>
                <w:r>
                  <w:rPr>
                    <w:rFonts w:asciiTheme="majorHAnsi" w:hAnsiTheme="majorHAnsi"/>
                    <w:b/>
                    <w:noProof/>
                    <w:color w:val="000000" w:themeColor="text1"/>
                    <w:sz w:val="24"/>
                    <w:lang w:val="bg-BG"/>
                  </w:rPr>
                  <w:t>812032483</w:t>
                </w:r>
              </w:sdtContent>
            </w:sdt>
          </w:p>
          <w:p w14:paraId="49B63518" w14:textId="77777777" w:rsidR="00EC7D3B" w:rsidRPr="00E37D7B" w:rsidRDefault="00EC7D3B" w:rsidP="000E2DDB">
            <w:pPr>
              <w:pStyle w:val="NoSpacing"/>
              <w:tabs>
                <w:tab w:val="left" w:pos="1701"/>
              </w:tabs>
              <w:rPr>
                <w:rFonts w:asciiTheme="majorHAnsi" w:hAnsiTheme="majorHAnsi"/>
                <w:noProof/>
                <w:color w:val="000000" w:themeColor="text1"/>
                <w:sz w:val="24"/>
                <w:lang w:val="bg-BG"/>
              </w:rPr>
            </w:pPr>
            <w:r w:rsidRPr="00E37D7B">
              <w:rPr>
                <w:rFonts w:asciiTheme="majorHAnsi" w:hAnsiTheme="majorHAnsi"/>
                <w:noProof/>
                <w:color w:val="000000" w:themeColor="text1"/>
                <w:sz w:val="24"/>
                <w:lang w:val="bg-BG"/>
              </w:rPr>
              <w:t>ИН по ЗДДС:</w:t>
            </w:r>
            <w:r w:rsidRPr="00E37D7B">
              <w:rPr>
                <w:rFonts w:asciiTheme="majorHAnsi" w:hAnsiTheme="majorHAnsi"/>
                <w:noProof/>
                <w:color w:val="000000" w:themeColor="text1"/>
                <w:sz w:val="24"/>
                <w:lang w:val="bg-BG"/>
              </w:rPr>
              <w:tab/>
            </w:r>
            <w:sdt>
              <w:sdtPr>
                <w:rPr>
                  <w:rFonts w:asciiTheme="majorHAnsi" w:hAnsiTheme="majorHAnsi"/>
                  <w:noProof/>
                  <w:color w:val="000000" w:themeColor="text1"/>
                  <w:sz w:val="24"/>
                  <w:lang w:val="bg-BG"/>
                </w:rPr>
                <w:alias w:val="EIKclient"/>
                <w:tag w:val="EIKclient"/>
                <w:id w:val="1430160784"/>
                <w:placeholder>
                  <w:docPart w:val="7F48DD5422984112888C49352A5C841D"/>
                </w:placeholder>
              </w:sdtPr>
              <w:sdtContent>
                <w:r>
                  <w:rPr>
                    <w:rFonts w:asciiTheme="majorHAnsi" w:hAnsiTheme="majorHAnsi"/>
                    <w:b/>
                    <w:noProof/>
                    <w:color w:val="000000" w:themeColor="text1"/>
                    <w:sz w:val="24"/>
                  </w:rPr>
                  <w:t>-</w:t>
                </w:r>
              </w:sdtContent>
            </w:sdt>
          </w:p>
          <w:p w14:paraId="6E1FBB33" w14:textId="77777777" w:rsidR="00EC7D3B" w:rsidRPr="00E37D7B" w:rsidRDefault="00EC7D3B" w:rsidP="000E2DDB">
            <w:pPr>
              <w:pStyle w:val="NoSpacing"/>
              <w:tabs>
                <w:tab w:val="left" w:pos="1701"/>
              </w:tabs>
              <w:rPr>
                <w:rFonts w:asciiTheme="majorHAnsi" w:hAnsiTheme="majorHAnsi"/>
                <w:noProof/>
                <w:color w:val="000000" w:themeColor="text1"/>
                <w:sz w:val="24"/>
                <w:lang w:val="bg-BG"/>
              </w:rPr>
            </w:pPr>
            <w:r w:rsidRPr="00E37D7B">
              <w:rPr>
                <w:rFonts w:asciiTheme="majorHAnsi" w:hAnsiTheme="majorHAnsi"/>
                <w:noProof/>
                <w:color w:val="000000" w:themeColor="text1"/>
                <w:sz w:val="24"/>
                <w:lang w:val="bg-BG"/>
              </w:rPr>
              <w:t>Адрес:</w:t>
            </w:r>
            <w:r w:rsidRPr="00E37D7B">
              <w:rPr>
                <w:rFonts w:asciiTheme="majorHAnsi" w:hAnsiTheme="majorHAnsi"/>
                <w:noProof/>
                <w:color w:val="000000" w:themeColor="text1"/>
                <w:sz w:val="24"/>
                <w:lang w:val="bg-BG"/>
              </w:rPr>
              <w:tab/>
            </w:r>
            <w:sdt>
              <w:sdtPr>
                <w:rPr>
                  <w:rFonts w:asciiTheme="majorHAnsi" w:hAnsiTheme="majorHAnsi"/>
                  <w:b/>
                  <w:noProof/>
                  <w:color w:val="000000" w:themeColor="text1"/>
                  <w:sz w:val="24"/>
                  <w:lang w:val="bg-BG"/>
                </w:rPr>
                <w:alias w:val="Adresclient"/>
                <w:tag w:val="INZDDS"/>
                <w:id w:val="1327246895"/>
                <w:placeholder>
                  <w:docPart w:val="7F48DD5422984112888C49352A5C841D"/>
                </w:placeholder>
              </w:sdtPr>
              <w:sdtContent>
                <w:r>
                  <w:rPr>
                    <w:rFonts w:asciiTheme="majorHAnsi" w:hAnsiTheme="majorHAnsi"/>
                    <w:b/>
                    <w:noProof/>
                    <w:color w:val="000000" w:themeColor="text1"/>
                    <w:sz w:val="24"/>
                    <w:lang w:val="bg-BG"/>
                  </w:rPr>
                  <w:t>България, Бургас, ж.к. Изгрев, бл. 35, вх. Е, ет. 8</w:t>
                </w:r>
              </w:sdtContent>
            </w:sdt>
          </w:p>
          <w:p w14:paraId="525D796E" w14:textId="77777777" w:rsidR="00EC7D3B" w:rsidRPr="00E37D7B" w:rsidRDefault="00EC7D3B" w:rsidP="000E2DDB">
            <w:pPr>
              <w:pStyle w:val="NoSpacing"/>
              <w:tabs>
                <w:tab w:val="left" w:pos="1701"/>
              </w:tabs>
              <w:ind w:left="142"/>
              <w:rPr>
                <w:b/>
                <w:noProof/>
                <w:color w:val="000000" w:themeColor="text1"/>
                <w:lang w:val="bg-BG"/>
              </w:rPr>
            </w:pPr>
            <w:r w:rsidRPr="00E37D7B">
              <w:rPr>
                <w:rFonts w:asciiTheme="majorHAnsi" w:hAnsiTheme="majorHAnsi"/>
                <w:noProof/>
                <w:color w:val="000000" w:themeColor="text1"/>
                <w:sz w:val="24"/>
                <w:lang w:val="bg-BG"/>
              </w:rPr>
              <w:t>МОЛ:</w:t>
            </w:r>
            <w:r w:rsidRPr="00E37D7B">
              <w:rPr>
                <w:rFonts w:asciiTheme="majorHAnsi" w:hAnsiTheme="majorHAnsi"/>
                <w:noProof/>
                <w:color w:val="000000" w:themeColor="text1"/>
                <w:sz w:val="24"/>
                <w:lang w:val="bg-BG"/>
              </w:rPr>
              <w:tab/>
            </w:r>
            <w:sdt>
              <w:sdtPr>
                <w:rPr>
                  <w:rFonts w:asciiTheme="majorHAnsi" w:hAnsiTheme="majorHAnsi"/>
                  <w:b/>
                  <w:noProof/>
                  <w:color w:val="000000" w:themeColor="text1"/>
                  <w:sz w:val="24"/>
                  <w:lang w:val="bg-BG"/>
                </w:rPr>
                <w:alias w:val="MOLpol"/>
                <w:tag w:val="MOLpol"/>
                <w:id w:val="207775546"/>
                <w:placeholder>
                  <w:docPart w:val="7F48DD5422984112888C49352A5C841D"/>
                </w:placeholder>
              </w:sdtPr>
              <w:sdtContent>
                <w:r>
                  <w:rPr>
                    <w:rFonts w:asciiTheme="majorHAnsi" w:hAnsiTheme="majorHAnsi"/>
                    <w:b/>
                    <w:noProof/>
                    <w:color w:val="000000" w:themeColor="text1"/>
                    <w:sz w:val="24"/>
                    <w:lang w:val="bg-BG"/>
                  </w:rPr>
                  <w:t>Рачо Анастасов Костов</w:t>
                </w:r>
              </w:sdtContent>
            </w:sdt>
          </w:p>
        </w:tc>
      </w:tr>
    </w:tbl>
    <w:p w14:paraId="44586A13" w14:textId="77777777" w:rsidR="00EC7D3B" w:rsidRDefault="00EC7D3B" w:rsidP="00EC7D3B">
      <w:pPr>
        <w:spacing w:before="0" w:after="0"/>
        <w:ind w:left="142" w:right="142"/>
      </w:pPr>
    </w:p>
    <w:tbl>
      <w:tblPr>
        <w:tblStyle w:val="ListTable3-Accent1"/>
        <w:tblW w:w="5396" w:type="pct"/>
        <w:tblLook w:val="0420" w:firstRow="1" w:lastRow="0" w:firstColumn="0" w:lastColumn="0" w:noHBand="0" w:noVBand="1"/>
        <w:tblDescription w:val="Invoice date and recipient"/>
      </w:tblPr>
      <w:tblGrid>
        <w:gridCol w:w="698"/>
        <w:gridCol w:w="3828"/>
        <w:gridCol w:w="1272"/>
        <w:gridCol w:w="587"/>
        <w:gridCol w:w="1383"/>
        <w:gridCol w:w="1441"/>
        <w:gridCol w:w="1292"/>
      </w:tblGrid>
      <w:tr w:rsidR="00EC7D3B" w:rsidRPr="003E48C6" w14:paraId="2378FACA" w14:textId="77777777" w:rsidTr="000E2D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tcW w:w="332" w:type="pct"/>
          </w:tcPr>
          <w:p w14:paraId="0EEA3F16" w14:textId="77777777" w:rsidR="00EC7D3B" w:rsidRPr="003E48C6" w:rsidRDefault="00EC7D3B" w:rsidP="000E2DDB">
            <w:pPr>
              <w:jc w:val="center"/>
              <w:rPr>
                <w:rFonts w:ascii="Arial Narrow" w:hAnsi="Arial Narrow"/>
                <w:b w:val="0"/>
                <w:noProof/>
                <w:sz w:val="22"/>
                <w:lang w:val="bg-BG"/>
              </w:rPr>
            </w:pPr>
            <w:r w:rsidRPr="003E48C6">
              <w:rPr>
                <w:rFonts w:ascii="Arial Narrow" w:hAnsi="Arial Narrow"/>
                <w:b w:val="0"/>
                <w:noProof/>
                <w:sz w:val="22"/>
                <w:lang w:val="bg-BG"/>
              </w:rPr>
              <w:t>№</w:t>
            </w:r>
          </w:p>
        </w:tc>
        <w:tc>
          <w:tcPr>
            <w:tcW w:w="1823" w:type="pct"/>
          </w:tcPr>
          <w:p w14:paraId="4B82DCD9" w14:textId="77777777" w:rsidR="00EC7D3B" w:rsidRPr="003E48C6" w:rsidRDefault="00EC7D3B" w:rsidP="000E2DDB">
            <w:pPr>
              <w:ind w:left="-101"/>
              <w:rPr>
                <w:rFonts w:ascii="Arial Narrow" w:hAnsi="Arial Narrow"/>
                <w:b w:val="0"/>
                <w:noProof/>
                <w:sz w:val="22"/>
                <w:lang w:val="bg-BG"/>
              </w:rPr>
            </w:pPr>
            <w:r w:rsidRPr="003E48C6">
              <w:rPr>
                <w:rFonts w:ascii="Arial Narrow" w:hAnsi="Arial Narrow"/>
                <w:b w:val="0"/>
                <w:noProof/>
                <w:sz w:val="22"/>
                <w:lang w:val="bg-BG"/>
              </w:rPr>
              <w:t>Наименование на стоката / услугата</w:t>
            </w:r>
          </w:p>
        </w:tc>
        <w:tc>
          <w:tcPr>
            <w:tcW w:w="606" w:type="pct"/>
          </w:tcPr>
          <w:p w14:paraId="765F50F6" w14:textId="77777777" w:rsidR="00EC7D3B" w:rsidRPr="003E48C6" w:rsidRDefault="00EC7D3B" w:rsidP="000E2DDB">
            <w:pPr>
              <w:jc w:val="center"/>
              <w:rPr>
                <w:rFonts w:ascii="Arial Narrow" w:hAnsi="Arial Narrow"/>
                <w:b w:val="0"/>
                <w:noProof/>
                <w:sz w:val="22"/>
                <w:lang w:val="bg-BG"/>
              </w:rPr>
            </w:pPr>
            <w:r w:rsidRPr="003E48C6">
              <w:rPr>
                <w:rFonts w:ascii="Arial Narrow" w:hAnsi="Arial Narrow"/>
                <w:b w:val="0"/>
                <w:noProof/>
                <w:sz w:val="22"/>
                <w:lang w:val="bg-BG"/>
              </w:rPr>
              <w:t>Мярка</w:t>
            </w:r>
          </w:p>
        </w:tc>
        <w:tc>
          <w:tcPr>
            <w:tcW w:w="279" w:type="pct"/>
          </w:tcPr>
          <w:p w14:paraId="41B1EF4B" w14:textId="77777777" w:rsidR="00EC7D3B" w:rsidRPr="003E48C6" w:rsidRDefault="00EC7D3B" w:rsidP="000E2DDB">
            <w:pPr>
              <w:ind w:left="0" w:right="0"/>
              <w:jc w:val="center"/>
              <w:rPr>
                <w:rFonts w:ascii="Arial Narrow" w:hAnsi="Arial Narrow"/>
                <w:b w:val="0"/>
                <w:noProof/>
                <w:sz w:val="22"/>
                <w:lang w:val="bg-BG"/>
              </w:rPr>
            </w:pPr>
            <w:r w:rsidRPr="003E48C6">
              <w:rPr>
                <w:rFonts w:ascii="Arial Narrow" w:hAnsi="Arial Narrow"/>
                <w:b w:val="0"/>
                <w:noProof/>
                <w:sz w:val="22"/>
                <w:lang w:val="bg-BG"/>
              </w:rPr>
              <w:t>Кол-во</w:t>
            </w:r>
          </w:p>
        </w:tc>
        <w:tc>
          <w:tcPr>
            <w:tcW w:w="659" w:type="pct"/>
          </w:tcPr>
          <w:p w14:paraId="6235E8E2" w14:textId="77777777" w:rsidR="00EC7D3B" w:rsidRPr="003E48C6" w:rsidRDefault="00EC7D3B" w:rsidP="000E2DDB">
            <w:pPr>
              <w:jc w:val="right"/>
              <w:rPr>
                <w:rFonts w:ascii="Arial Narrow" w:hAnsi="Arial Narrow"/>
                <w:b w:val="0"/>
                <w:noProof/>
                <w:sz w:val="22"/>
                <w:lang w:val="bg-BG"/>
              </w:rPr>
            </w:pPr>
            <w:r w:rsidRPr="003E48C6">
              <w:rPr>
                <w:rFonts w:ascii="Arial Narrow" w:hAnsi="Arial Narrow"/>
                <w:b w:val="0"/>
                <w:noProof/>
                <w:sz w:val="22"/>
                <w:lang w:val="bg-BG"/>
              </w:rPr>
              <w:t>Ед.цена</w:t>
            </w:r>
          </w:p>
        </w:tc>
        <w:tc>
          <w:tcPr>
            <w:tcW w:w="686" w:type="pct"/>
          </w:tcPr>
          <w:p w14:paraId="493421BC" w14:textId="77777777" w:rsidR="00EC7D3B" w:rsidRPr="003E48C6" w:rsidRDefault="00EC7D3B" w:rsidP="000E2DDB">
            <w:pPr>
              <w:jc w:val="right"/>
              <w:rPr>
                <w:rFonts w:ascii="Arial Narrow" w:hAnsi="Arial Narrow"/>
                <w:b w:val="0"/>
                <w:noProof/>
                <w:sz w:val="22"/>
                <w:lang w:val="bg-BG"/>
              </w:rPr>
            </w:pPr>
            <w:r w:rsidRPr="003E48C6">
              <w:rPr>
                <w:rFonts w:ascii="Arial Narrow" w:hAnsi="Arial Narrow"/>
                <w:b w:val="0"/>
                <w:noProof/>
                <w:sz w:val="22"/>
                <w:lang w:val="bg-BG"/>
              </w:rPr>
              <w:t>Отстъпка</w:t>
            </w:r>
          </w:p>
        </w:tc>
        <w:tc>
          <w:tcPr>
            <w:tcW w:w="615" w:type="pct"/>
          </w:tcPr>
          <w:p w14:paraId="6FFEF7E5" w14:textId="77777777" w:rsidR="00EC7D3B" w:rsidRPr="003E48C6" w:rsidRDefault="00EC7D3B" w:rsidP="000E2DDB">
            <w:pPr>
              <w:jc w:val="right"/>
              <w:rPr>
                <w:rFonts w:ascii="Arial Narrow" w:hAnsi="Arial Narrow"/>
                <w:b w:val="0"/>
                <w:noProof/>
                <w:sz w:val="22"/>
              </w:rPr>
            </w:pPr>
            <w:r w:rsidRPr="003E48C6">
              <w:rPr>
                <w:rFonts w:ascii="Arial Narrow" w:hAnsi="Arial Narrow"/>
                <w:b w:val="0"/>
                <w:noProof/>
                <w:sz w:val="22"/>
                <w:lang w:val="bg-BG"/>
              </w:rPr>
              <w:t>Стойност</w:t>
            </w:r>
          </w:p>
        </w:tc>
      </w:tr>
      <w:tr w:rsidR="00EC7D3B" w:rsidRPr="003E48C6" w14:paraId="0B89C529" w14:textId="77777777" w:rsidTr="000E2D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</w:trPr>
        <w:tc>
          <w:tcPr>
            <w:tcW w:w="332" w:type="pct"/>
          </w:tcPr>
          <w:p w14:paraId="7339CEC1" w14:textId="77777777" w:rsidR="00EC7D3B" w:rsidRPr="003E48C6" w:rsidRDefault="00EC7D3B" w:rsidP="000E2DDB">
            <w:pPr>
              <w:jc w:val="center"/>
              <w:rPr>
                <w:rFonts w:ascii="Arial Narrow" w:hAnsi="Arial Narrow"/>
                <w:noProof/>
                <w:sz w:val="22"/>
                <w:lang w:val="bg-BG"/>
              </w:rPr>
            </w:pPr>
            <w:r>
              <w:rPr>
                <w:rFonts w:ascii="Arial Narrow" w:hAnsi="Arial Narrow"/>
                <w:noProof/>
                <w:sz w:val="22"/>
                <w:lang w:val="bg-BG"/>
              </w:rPr>
              <w:t>1</w:t>
            </w:r>
          </w:p>
        </w:tc>
        <w:tc>
          <w:tcPr>
            <w:tcW w:w="1823" w:type="pct"/>
          </w:tcPr>
          <w:p w14:paraId="0BBDA4DF" w14:textId="77777777" w:rsidR="00EC7D3B" w:rsidRPr="003E48C6" w:rsidRDefault="00EC7D3B" w:rsidP="000E2DDB">
            <w:pPr>
              <w:ind w:left="-101"/>
              <w:rPr>
                <w:rFonts w:ascii="Arial Narrow" w:hAnsi="Arial Narrow"/>
                <w:noProof/>
                <w:sz w:val="22"/>
                <w:lang w:val="bg-BG"/>
              </w:rPr>
            </w:pPr>
            <w:r>
              <w:rPr>
                <w:rFonts w:ascii="Arial Narrow" w:hAnsi="Arial Narrow"/>
                <w:noProof/>
                <w:sz w:val="22"/>
                <w:lang w:val="bg-BG"/>
              </w:rPr>
              <w:t>абонамент счетоводни услуги</w:t>
            </w:r>
          </w:p>
        </w:tc>
        <w:tc>
          <w:tcPr>
            <w:tcW w:w="606" w:type="pct"/>
          </w:tcPr>
          <w:p w14:paraId="056AC214" w14:textId="77777777" w:rsidR="00EC7D3B" w:rsidRPr="003E48C6" w:rsidRDefault="00EC7D3B" w:rsidP="000E2DDB">
            <w:pPr>
              <w:jc w:val="center"/>
              <w:rPr>
                <w:rFonts w:ascii="Arial Narrow" w:hAnsi="Arial Narrow"/>
                <w:noProof/>
                <w:sz w:val="22"/>
                <w:lang w:val="bg-BG"/>
              </w:rPr>
            </w:pPr>
            <w:r>
              <w:rPr>
                <w:rFonts w:ascii="Arial Narrow" w:hAnsi="Arial Narrow"/>
                <w:noProof/>
                <w:sz w:val="22"/>
                <w:lang w:val="bg-BG"/>
              </w:rPr>
              <w:t>бр.</w:t>
            </w:r>
          </w:p>
        </w:tc>
        <w:tc>
          <w:tcPr>
            <w:tcW w:w="279" w:type="pct"/>
          </w:tcPr>
          <w:p w14:paraId="6BA41C2E" w14:textId="77777777" w:rsidR="00EC7D3B" w:rsidRPr="003E48C6" w:rsidRDefault="00EC7D3B" w:rsidP="000E2DDB">
            <w:pPr>
              <w:ind w:left="0" w:right="0"/>
              <w:jc w:val="center"/>
              <w:rPr>
                <w:rFonts w:ascii="Arial Narrow" w:hAnsi="Arial Narrow"/>
                <w:noProof/>
                <w:sz w:val="22"/>
                <w:lang w:val="bg-BG"/>
              </w:rPr>
            </w:pPr>
            <w:r>
              <w:rPr>
                <w:rFonts w:ascii="Arial Narrow" w:hAnsi="Arial Narrow"/>
                <w:noProof/>
                <w:sz w:val="22"/>
                <w:lang w:val="bg-BG"/>
              </w:rPr>
              <w:t>1,00</w:t>
            </w:r>
          </w:p>
        </w:tc>
        <w:tc>
          <w:tcPr>
            <w:tcW w:w="659" w:type="pct"/>
          </w:tcPr>
          <w:p w14:paraId="11DA0348" w14:textId="77777777" w:rsidR="00EC7D3B" w:rsidRPr="003E48C6" w:rsidRDefault="00EC7D3B" w:rsidP="000E2DDB">
            <w:pPr>
              <w:jc w:val="right"/>
              <w:rPr>
                <w:rFonts w:ascii="Arial Narrow" w:hAnsi="Arial Narrow"/>
                <w:noProof/>
                <w:sz w:val="22"/>
                <w:lang w:val="bg-BG"/>
              </w:rPr>
            </w:pPr>
            <w:r>
              <w:rPr>
                <w:rFonts w:ascii="Arial Narrow" w:hAnsi="Arial Narrow"/>
                <w:noProof/>
                <w:sz w:val="22"/>
                <w:lang w:val="bg-BG"/>
              </w:rPr>
              <w:t>50,00</w:t>
            </w:r>
          </w:p>
        </w:tc>
        <w:tc>
          <w:tcPr>
            <w:tcW w:w="686" w:type="pct"/>
          </w:tcPr>
          <w:p w14:paraId="73BC8A4A" w14:textId="77777777" w:rsidR="00EC7D3B" w:rsidRPr="003E48C6" w:rsidRDefault="00EC7D3B" w:rsidP="000E2DDB">
            <w:pPr>
              <w:jc w:val="right"/>
              <w:rPr>
                <w:rFonts w:ascii="Arial Narrow" w:hAnsi="Arial Narrow"/>
                <w:noProof/>
                <w:sz w:val="22"/>
                <w:lang w:val="bg-BG"/>
              </w:rPr>
            </w:pPr>
            <w:r>
              <w:rPr>
                <w:rFonts w:ascii="Arial Narrow" w:hAnsi="Arial Narrow"/>
                <w:noProof/>
                <w:sz w:val="22"/>
                <w:lang w:val="bg-BG"/>
              </w:rPr>
              <w:t>0,00</w:t>
            </w:r>
          </w:p>
        </w:tc>
        <w:tc>
          <w:tcPr>
            <w:tcW w:w="615" w:type="pct"/>
          </w:tcPr>
          <w:p w14:paraId="23122E5F" w14:textId="77777777" w:rsidR="00EC7D3B" w:rsidRPr="003E48C6" w:rsidRDefault="00EC7D3B" w:rsidP="000E2DDB">
            <w:pPr>
              <w:jc w:val="right"/>
              <w:rPr>
                <w:rFonts w:ascii="Arial Narrow" w:hAnsi="Arial Narrow"/>
                <w:noProof/>
                <w:sz w:val="22"/>
                <w:lang w:val="bg-BG"/>
              </w:rPr>
            </w:pPr>
            <w:r>
              <w:rPr>
                <w:rFonts w:ascii="Arial Narrow" w:hAnsi="Arial Narrow"/>
                <w:noProof/>
                <w:sz w:val="22"/>
                <w:lang w:val="bg-BG"/>
              </w:rPr>
              <w:t>50,00</w:t>
            </w:r>
          </w:p>
        </w:tc>
      </w:tr>
      <w:tr w:rsidR="00EC7D3B" w:rsidRPr="003E48C6" w14:paraId="28FB96C1" w14:textId="77777777" w:rsidTr="000E2DDB">
        <w:trPr>
          <w:trHeight w:val="360"/>
        </w:trPr>
        <w:tc>
          <w:tcPr>
            <w:tcW w:w="3040" w:type="pct"/>
            <w:gridSpan w:val="4"/>
            <w:tcBorders>
              <w:top w:val="single" w:sz="4" w:space="0" w:color="F24F4F" w:themeColor="accent1"/>
              <w:bottom w:val="single" w:sz="4" w:space="0" w:color="F24F4F" w:themeColor="accent1"/>
              <w:right w:val="double" w:sz="4" w:space="0" w:color="FF0000"/>
            </w:tcBorders>
            <w:shd w:val="clear" w:color="auto" w:fill="auto"/>
          </w:tcPr>
          <w:p w14:paraId="3F5D76C8" w14:textId="77777777" w:rsidR="00EC7D3B" w:rsidRPr="00EC7D3B" w:rsidRDefault="00EC7D3B" w:rsidP="000E2DDB">
            <w:pPr>
              <w:ind w:left="0" w:right="0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t>Основание за нулева ставка/неначисляване на ДДС:</w:t>
            </w:r>
          </w:p>
        </w:tc>
        <w:tc>
          <w:tcPr>
            <w:tcW w:w="1345" w:type="pct"/>
            <w:gridSpan w:val="2"/>
            <w:tcBorders>
              <w:left w:val="double" w:sz="4" w:space="0" w:color="FF0000"/>
            </w:tcBorders>
          </w:tcPr>
          <w:p w14:paraId="7FA2BC08" w14:textId="77777777" w:rsidR="00EC7D3B" w:rsidRPr="00EC7D3B" w:rsidRDefault="00EC7D3B" w:rsidP="000E2DDB">
            <w:pPr>
              <w:jc w:val="right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t>Стойност на доставката</w:t>
            </w:r>
          </w:p>
        </w:tc>
        <w:tc>
          <w:tcPr>
            <w:tcW w:w="615" w:type="pct"/>
          </w:tcPr>
          <w:p w14:paraId="211475E5" w14:textId="77777777" w:rsidR="00EC7D3B" w:rsidRPr="00EC7D3B" w:rsidRDefault="00EC7D3B" w:rsidP="000E2DDB">
            <w:pPr>
              <w:jc w:val="right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fldChar w:fldCharType="begin"/>
            </w: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instrText xml:space="preserve"> =SUM(ABOVE) \# "0,00" </w:instrText>
            </w: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fldChar w:fldCharType="separate"/>
            </w: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t>50,00</w:t>
            </w: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fldChar w:fldCharType="end"/>
            </w:r>
          </w:p>
        </w:tc>
      </w:tr>
      <w:tr w:rsidR="00EC7D3B" w:rsidRPr="003E48C6" w14:paraId="42940C6F" w14:textId="77777777" w:rsidTr="000E2D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</w:trPr>
        <w:tc>
          <w:tcPr>
            <w:tcW w:w="3040" w:type="pct"/>
            <w:gridSpan w:val="4"/>
            <w:tcBorders>
              <w:right w:val="double" w:sz="4" w:space="0" w:color="FF0000"/>
            </w:tcBorders>
            <w:shd w:val="clear" w:color="auto" w:fill="auto"/>
          </w:tcPr>
          <w:p w14:paraId="56D3254E" w14:textId="77777777" w:rsidR="00EC7D3B" w:rsidRPr="00EC7D3B" w:rsidRDefault="00EC7D3B" w:rsidP="000E2DDB">
            <w:pPr>
              <w:ind w:left="0" w:right="0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t>чл.113, ал.9 от ЗДДС</w:t>
            </w:r>
          </w:p>
        </w:tc>
        <w:tc>
          <w:tcPr>
            <w:tcW w:w="1345" w:type="pct"/>
            <w:gridSpan w:val="2"/>
            <w:tcBorders>
              <w:left w:val="double" w:sz="4" w:space="0" w:color="FF0000"/>
            </w:tcBorders>
          </w:tcPr>
          <w:p w14:paraId="7D4B0E34" w14:textId="77777777" w:rsidR="00EC7D3B" w:rsidRPr="00EC7D3B" w:rsidRDefault="00EC7D3B" w:rsidP="000E2DDB">
            <w:pPr>
              <w:jc w:val="right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t>Търговска отстъпка</w:t>
            </w:r>
          </w:p>
        </w:tc>
        <w:tc>
          <w:tcPr>
            <w:tcW w:w="615" w:type="pct"/>
          </w:tcPr>
          <w:p w14:paraId="436CDE2C" w14:textId="77777777" w:rsidR="00EC7D3B" w:rsidRPr="00EC7D3B" w:rsidRDefault="00EC7D3B" w:rsidP="000E2DDB">
            <w:pPr>
              <w:jc w:val="right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t>0,00</w:t>
            </w:r>
          </w:p>
        </w:tc>
      </w:tr>
      <w:tr w:rsidR="00EC7D3B" w:rsidRPr="003E48C6" w14:paraId="4D31C6DF" w14:textId="77777777" w:rsidTr="000E2DDB">
        <w:trPr>
          <w:trHeight w:val="360"/>
        </w:trPr>
        <w:tc>
          <w:tcPr>
            <w:tcW w:w="3040" w:type="pct"/>
            <w:gridSpan w:val="4"/>
            <w:tcBorders>
              <w:top w:val="single" w:sz="4" w:space="0" w:color="F24F4F" w:themeColor="accent1"/>
              <w:bottom w:val="single" w:sz="4" w:space="0" w:color="F24F4F" w:themeColor="accent1"/>
              <w:right w:val="double" w:sz="4" w:space="0" w:color="FF0000"/>
            </w:tcBorders>
            <w:shd w:val="clear" w:color="auto" w:fill="auto"/>
          </w:tcPr>
          <w:p w14:paraId="44ADDEFB" w14:textId="77777777" w:rsidR="00EC7D3B" w:rsidRPr="00EC7D3B" w:rsidRDefault="00EC7D3B" w:rsidP="000E2DDB">
            <w:pPr>
              <w:ind w:left="0" w:right="0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t>Дата на данъчното събитие/плащане:</w:t>
            </w:r>
          </w:p>
        </w:tc>
        <w:tc>
          <w:tcPr>
            <w:tcW w:w="1345" w:type="pct"/>
            <w:gridSpan w:val="2"/>
            <w:tcBorders>
              <w:left w:val="double" w:sz="4" w:space="0" w:color="FF0000"/>
            </w:tcBorders>
          </w:tcPr>
          <w:p w14:paraId="5D502929" w14:textId="77777777" w:rsidR="00EC7D3B" w:rsidRPr="00EC7D3B" w:rsidRDefault="00EC7D3B" w:rsidP="000E2DDB">
            <w:pPr>
              <w:jc w:val="right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t>Данъчна основа</w:t>
            </w:r>
          </w:p>
        </w:tc>
        <w:tc>
          <w:tcPr>
            <w:tcW w:w="615" w:type="pct"/>
          </w:tcPr>
          <w:p w14:paraId="6747EBE6" w14:textId="77777777" w:rsidR="00EC7D3B" w:rsidRPr="00EC7D3B" w:rsidRDefault="00EC7D3B" w:rsidP="000E2DDB">
            <w:pPr>
              <w:jc w:val="right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t>50,00</w:t>
            </w:r>
          </w:p>
        </w:tc>
      </w:tr>
      <w:tr w:rsidR="00EC7D3B" w:rsidRPr="003E48C6" w14:paraId="1F7A56DB" w14:textId="77777777" w:rsidTr="000E2D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</w:trPr>
        <w:tc>
          <w:tcPr>
            <w:tcW w:w="3040" w:type="pct"/>
            <w:gridSpan w:val="4"/>
            <w:tcBorders>
              <w:right w:val="double" w:sz="4" w:space="0" w:color="FF0000"/>
            </w:tcBorders>
            <w:shd w:val="clear" w:color="auto" w:fill="auto"/>
          </w:tcPr>
          <w:p w14:paraId="09A73D92" w14:textId="77777777" w:rsidR="00EC7D3B" w:rsidRPr="00EC7D3B" w:rsidRDefault="00EC7D3B" w:rsidP="000E2DDB">
            <w:pPr>
              <w:ind w:left="0" w:right="0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t>31.07.2014</w:t>
            </w:r>
          </w:p>
        </w:tc>
        <w:tc>
          <w:tcPr>
            <w:tcW w:w="1345" w:type="pct"/>
            <w:gridSpan w:val="2"/>
            <w:tcBorders>
              <w:left w:val="double" w:sz="4" w:space="0" w:color="FF0000"/>
            </w:tcBorders>
          </w:tcPr>
          <w:p w14:paraId="6FF1B45F" w14:textId="77777777" w:rsidR="00EC7D3B" w:rsidRPr="00EC7D3B" w:rsidRDefault="00EC7D3B" w:rsidP="000E2DDB">
            <w:pPr>
              <w:jc w:val="right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t>ДДС ставка</w:t>
            </w:r>
          </w:p>
        </w:tc>
        <w:tc>
          <w:tcPr>
            <w:tcW w:w="615" w:type="pct"/>
          </w:tcPr>
          <w:p w14:paraId="26A19268" w14:textId="77777777" w:rsidR="00EC7D3B" w:rsidRPr="00EC7D3B" w:rsidRDefault="00EC7D3B" w:rsidP="000E2DDB">
            <w:pPr>
              <w:jc w:val="right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t>0%</w:t>
            </w:r>
          </w:p>
        </w:tc>
      </w:tr>
      <w:tr w:rsidR="00EC7D3B" w:rsidRPr="003E48C6" w14:paraId="021A374C" w14:textId="77777777" w:rsidTr="000E2DDB">
        <w:trPr>
          <w:trHeight w:val="360"/>
        </w:trPr>
        <w:tc>
          <w:tcPr>
            <w:tcW w:w="3040" w:type="pct"/>
            <w:gridSpan w:val="4"/>
            <w:tcBorders>
              <w:top w:val="single" w:sz="4" w:space="0" w:color="F24F4F" w:themeColor="accent1"/>
              <w:bottom w:val="single" w:sz="4" w:space="0" w:color="F24F4F" w:themeColor="accent1"/>
              <w:right w:val="double" w:sz="4" w:space="0" w:color="FF0000"/>
            </w:tcBorders>
            <w:shd w:val="clear" w:color="auto" w:fill="auto"/>
          </w:tcPr>
          <w:p w14:paraId="3362D671" w14:textId="77777777" w:rsidR="00EC7D3B" w:rsidRPr="00EC7D3B" w:rsidRDefault="00EC7D3B" w:rsidP="000E2DDB">
            <w:pPr>
              <w:ind w:left="0" w:right="0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t>Сума словом:</w:t>
            </w:r>
          </w:p>
        </w:tc>
        <w:tc>
          <w:tcPr>
            <w:tcW w:w="1345" w:type="pct"/>
            <w:gridSpan w:val="2"/>
            <w:tcBorders>
              <w:left w:val="double" w:sz="4" w:space="0" w:color="FF0000"/>
            </w:tcBorders>
          </w:tcPr>
          <w:p w14:paraId="71C98071" w14:textId="77777777" w:rsidR="00EC7D3B" w:rsidRPr="00EC7D3B" w:rsidRDefault="00EC7D3B" w:rsidP="000E2DDB">
            <w:pPr>
              <w:jc w:val="right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t>Размер на ДДС</w:t>
            </w:r>
          </w:p>
        </w:tc>
        <w:tc>
          <w:tcPr>
            <w:tcW w:w="615" w:type="pct"/>
          </w:tcPr>
          <w:p w14:paraId="5A51759F" w14:textId="77777777" w:rsidR="00EC7D3B" w:rsidRPr="00EC7D3B" w:rsidRDefault="00EC7D3B" w:rsidP="000E2DDB">
            <w:pPr>
              <w:jc w:val="right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t>0,00</w:t>
            </w:r>
          </w:p>
        </w:tc>
      </w:tr>
      <w:tr w:rsidR="00EC7D3B" w:rsidRPr="003E48C6" w14:paraId="75085F86" w14:textId="77777777" w:rsidTr="000E2D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</w:trPr>
        <w:tc>
          <w:tcPr>
            <w:tcW w:w="3040" w:type="pct"/>
            <w:gridSpan w:val="4"/>
            <w:tcBorders>
              <w:right w:val="double" w:sz="4" w:space="0" w:color="FF0000"/>
            </w:tcBorders>
            <w:shd w:val="clear" w:color="auto" w:fill="auto"/>
          </w:tcPr>
          <w:p w14:paraId="42C80C9E" w14:textId="77777777" w:rsidR="00EC7D3B" w:rsidRPr="00EC7D3B" w:rsidRDefault="00EC7D3B" w:rsidP="000E2DDB">
            <w:pPr>
              <w:ind w:left="0" w:right="0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t>петдесет левa</w:t>
            </w:r>
          </w:p>
        </w:tc>
        <w:tc>
          <w:tcPr>
            <w:tcW w:w="1345" w:type="pct"/>
            <w:gridSpan w:val="2"/>
            <w:tcBorders>
              <w:left w:val="double" w:sz="4" w:space="0" w:color="FF0000"/>
            </w:tcBorders>
          </w:tcPr>
          <w:p w14:paraId="0F98D11C" w14:textId="77777777" w:rsidR="00EC7D3B" w:rsidRPr="00EC7D3B" w:rsidRDefault="00EC7D3B" w:rsidP="000E2DDB">
            <w:pPr>
              <w:jc w:val="right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t>Сума за плащане</w:t>
            </w:r>
          </w:p>
        </w:tc>
        <w:tc>
          <w:tcPr>
            <w:tcW w:w="615" w:type="pct"/>
          </w:tcPr>
          <w:p w14:paraId="749AE321" w14:textId="77777777" w:rsidR="00EC7D3B" w:rsidRPr="00EC7D3B" w:rsidRDefault="00EC7D3B" w:rsidP="000E2DDB">
            <w:pPr>
              <w:jc w:val="right"/>
              <w:rPr>
                <w:rFonts w:ascii="Arial Narrow" w:hAnsi="Arial Narrow"/>
                <w:b/>
                <w:noProof/>
                <w:sz w:val="22"/>
                <w:lang w:val="bg-BG"/>
              </w:rPr>
            </w:pPr>
            <w:r w:rsidRPr="00EC7D3B">
              <w:rPr>
                <w:rFonts w:ascii="Arial Narrow" w:hAnsi="Arial Narrow"/>
                <w:b/>
                <w:noProof/>
                <w:sz w:val="22"/>
                <w:lang w:val="bg-BG"/>
              </w:rPr>
              <w:t>50,00</w:t>
            </w:r>
          </w:p>
        </w:tc>
      </w:tr>
    </w:tbl>
    <w:p w14:paraId="5D457F4E" w14:textId="77777777" w:rsidR="00EC7D3B" w:rsidRPr="00515AB5" w:rsidRDefault="00EC7D3B" w:rsidP="00EC7D3B">
      <w:pPr>
        <w:pStyle w:val="Closing"/>
        <w:spacing w:before="120"/>
        <w:ind w:left="142"/>
        <w:jc w:val="left"/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</w:pPr>
      <w:r w:rsidRPr="00515AB5"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  <w:t xml:space="preserve">Начин на плащане: </w:t>
      </w:r>
      <w:sdt>
        <w:sdtPr>
          <w:rPr>
            <w:rFonts w:ascii="Arial Narrow" w:eastAsiaTheme="minorHAnsi" w:hAnsi="Arial Narrow" w:cstheme="minorBidi"/>
            <w:b/>
            <w:i/>
            <w:noProof/>
            <w:color w:val="4C483D" w:themeColor="text2"/>
            <w:szCs w:val="20"/>
            <w:lang w:val="bg-BG"/>
          </w:rPr>
          <w:alias w:val="bezahlen"/>
          <w:tag w:val="bezahlen"/>
          <w:id w:val="1770503433"/>
          <w:placeholder>
            <w:docPart w:val="A481D9E967D640F9B82582FC36D0390D"/>
          </w:placeholder>
        </w:sdtPr>
        <w:sdtContent>
          <w:r>
            <w:rPr>
              <w:rFonts w:ascii="Arial Narrow" w:eastAsiaTheme="minorHAnsi" w:hAnsi="Arial Narrow" w:cstheme="minorBidi"/>
              <w:b/>
              <w:i/>
              <w:noProof/>
              <w:color w:val="4C483D" w:themeColor="text2"/>
              <w:szCs w:val="20"/>
              <w:lang w:val="bg-BG"/>
            </w:rPr>
            <w:t>по банков път</w:t>
          </w:r>
        </w:sdtContent>
      </w:sdt>
    </w:p>
    <w:p w14:paraId="4E31B544" w14:textId="77777777" w:rsidR="00EC7D3B" w:rsidRDefault="00EC7D3B" w:rsidP="00EC7D3B">
      <w:pPr>
        <w:pStyle w:val="Closing"/>
        <w:spacing w:before="120"/>
        <w:ind w:left="142"/>
        <w:jc w:val="left"/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</w:pPr>
      <w:sdt>
        <w:sdtPr>
          <w:rPr>
            <w:rFonts w:ascii="Arial Narrow" w:eastAsiaTheme="minorHAnsi" w:hAnsi="Arial Narrow" w:cstheme="minorBidi"/>
            <w:b/>
            <w:i/>
            <w:noProof/>
            <w:color w:val="4C483D" w:themeColor="text2"/>
            <w:szCs w:val="20"/>
            <w:lang w:val="bg-BG"/>
          </w:rPr>
          <w:alias w:val="doptekst"/>
          <w:tag w:val="doptekst"/>
          <w:id w:val="1428390598"/>
          <w:placeholder>
            <w:docPart w:val="A481D9E967D640F9B82582FC36D0390D"/>
          </w:placeholder>
        </w:sdtPr>
        <w:sdtContent>
          <w:r>
            <w:rPr>
              <w:rFonts w:ascii="Arial Narrow" w:eastAsiaTheme="minorHAnsi" w:hAnsi="Arial Narrow" w:cstheme="minorBidi"/>
              <w:b/>
              <w:i/>
              <w:noProof/>
              <w:color w:val="4C483D" w:themeColor="text2"/>
              <w:szCs w:val="20"/>
              <w:lang w:val="bg-BG"/>
            </w:rPr>
            <w:t>Допълнителни данни и пояснения:</w:t>
          </w:r>
        </w:sdtContent>
      </w:sdt>
      <w:r w:rsidRPr="00515AB5"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  <w:t xml:space="preserve"> </w:t>
      </w:r>
      <w:sdt>
        <w:sdtPr>
          <w:rPr>
            <w:rFonts w:ascii="Arial Narrow" w:eastAsiaTheme="minorHAnsi" w:hAnsi="Arial Narrow" w:cstheme="minorBidi"/>
            <w:b/>
            <w:i/>
            <w:noProof/>
            <w:color w:val="4C483D" w:themeColor="text2"/>
            <w:szCs w:val="20"/>
            <w:lang w:val="bg-BG"/>
          </w:rPr>
          <w:alias w:val="doptekst1"/>
          <w:tag w:val="doptekst1"/>
          <w:id w:val="1418592222"/>
          <w:placeholder>
            <w:docPart w:val="A481D9E967D640F9B82582FC36D0390D"/>
          </w:placeholder>
        </w:sdtPr>
        <w:sdtContent>
          <w:r>
            <w:rPr>
              <w:rFonts w:ascii="Arial Narrow" w:eastAsiaTheme="minorHAnsi" w:hAnsi="Arial Narrow" w:cstheme="minorBidi"/>
              <w:b/>
              <w:i/>
              <w:noProof/>
              <w:color w:val="4C483D" w:themeColor="text2"/>
              <w:szCs w:val="20"/>
              <w:lang w:val="bg-BG"/>
            </w:rPr>
            <w:t>-</w:t>
          </w:r>
        </w:sdtContent>
      </w:sdt>
    </w:p>
    <w:p w14:paraId="6403DB0D" w14:textId="77777777" w:rsidR="00EC7D3B" w:rsidRDefault="00EC7D3B" w:rsidP="00EC7D3B">
      <w:pPr>
        <w:pStyle w:val="Closing"/>
        <w:spacing w:before="120"/>
        <w:ind w:left="142"/>
        <w:jc w:val="left"/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</w:pPr>
    </w:p>
    <w:p w14:paraId="02F76A67" w14:textId="77777777" w:rsidR="00EC7D3B" w:rsidRDefault="00EC7D3B" w:rsidP="00EC7D3B">
      <w:pPr>
        <w:pStyle w:val="Closing"/>
        <w:tabs>
          <w:tab w:val="left" w:pos="5954"/>
        </w:tabs>
        <w:spacing w:before="120"/>
        <w:ind w:left="142"/>
        <w:jc w:val="left"/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</w:pPr>
      <w:r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  <w:t>Получил:</w:t>
      </w:r>
      <w:r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  <w:tab/>
        <w:t>Съставил:</w:t>
      </w:r>
    </w:p>
    <w:p w14:paraId="68B99B60" w14:textId="77777777" w:rsidR="00EC7D3B" w:rsidRDefault="00EC7D3B" w:rsidP="00EC7D3B">
      <w:pPr>
        <w:pStyle w:val="Closing"/>
        <w:tabs>
          <w:tab w:val="left" w:pos="993"/>
          <w:tab w:val="left" w:pos="6946"/>
        </w:tabs>
        <w:spacing w:before="120"/>
        <w:ind w:left="142"/>
        <w:jc w:val="left"/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</w:pPr>
      <w:r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  <w:tab/>
      </w:r>
      <w:sdt>
        <w:sdtPr>
          <w:rPr>
            <w:rFonts w:ascii="Arial Narrow" w:eastAsiaTheme="minorHAnsi" w:hAnsi="Arial Narrow" w:cstheme="minorBidi"/>
            <w:b/>
            <w:i/>
            <w:noProof/>
            <w:color w:val="4C483D" w:themeColor="text2"/>
            <w:szCs w:val="20"/>
            <w:lang w:val="bg-BG"/>
          </w:rPr>
          <w:alias w:val="poluchil"/>
          <w:tag w:val="poluchil"/>
          <w:id w:val="1242677964"/>
          <w:placeholder>
            <w:docPart w:val="A481D9E967D640F9B82582FC36D0390D"/>
          </w:placeholder>
        </w:sdtPr>
        <w:sdtContent>
          <w:r>
            <w:rPr>
              <w:rFonts w:ascii="Arial Narrow" w:eastAsiaTheme="minorHAnsi" w:hAnsi="Arial Narrow" w:cstheme="minorBidi"/>
              <w:b/>
              <w:i/>
              <w:noProof/>
              <w:color w:val="4C483D" w:themeColor="text2"/>
              <w:szCs w:val="20"/>
              <w:lang w:val="bg-BG"/>
            </w:rPr>
            <w:t>Рачо Анастасов Костов</w:t>
          </w:r>
        </w:sdtContent>
      </w:sdt>
      <w:r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  <w:tab/>
      </w:r>
      <w:sdt>
        <w:sdtPr>
          <w:rPr>
            <w:rFonts w:ascii="Arial Narrow" w:eastAsiaTheme="minorHAnsi" w:hAnsi="Arial Narrow" w:cstheme="minorBidi"/>
            <w:b/>
            <w:i/>
            <w:noProof/>
            <w:color w:val="4C483D" w:themeColor="text2"/>
            <w:szCs w:val="20"/>
            <w:lang w:val="bg-BG"/>
          </w:rPr>
          <w:alias w:val="systavil"/>
          <w:tag w:val="systavil"/>
          <w:id w:val="1713386131"/>
          <w:placeholder>
            <w:docPart w:val="A481D9E967D640F9B82582FC36D0390D"/>
          </w:placeholder>
        </w:sdtPr>
        <w:sdtContent>
          <w:r>
            <w:rPr>
              <w:rFonts w:ascii="Arial Narrow" w:eastAsiaTheme="minorHAnsi" w:hAnsi="Arial Narrow" w:cstheme="minorBidi"/>
              <w:b/>
              <w:i/>
              <w:noProof/>
              <w:color w:val="4C483D" w:themeColor="text2"/>
              <w:szCs w:val="20"/>
              <w:lang w:val="bg-BG"/>
            </w:rPr>
            <w:t>Слав Иванов Пумпалов</w:t>
          </w:r>
        </w:sdtContent>
      </w:sdt>
    </w:p>
    <w:p w14:paraId="338AA74B" w14:textId="77777777" w:rsidR="00EC7D3B" w:rsidRPr="0037370F" w:rsidRDefault="00EC7D3B" w:rsidP="00EC7D3B">
      <w:pPr>
        <w:pStyle w:val="Closing"/>
        <w:tabs>
          <w:tab w:val="left" w:pos="993"/>
          <w:tab w:val="left" w:pos="6946"/>
        </w:tabs>
        <w:spacing w:before="120"/>
        <w:ind w:left="142"/>
        <w:jc w:val="left"/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</w:pPr>
      <w:r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  <w:tab/>
      </w:r>
      <w:r>
        <w:rPr>
          <w:rFonts w:ascii="Arial Narrow" w:eastAsiaTheme="minorHAnsi" w:hAnsi="Arial Narrow" w:cstheme="minorBidi"/>
          <w:b/>
          <w:i/>
          <w:noProof/>
          <w:color w:val="4C483D" w:themeColor="text2"/>
          <w:szCs w:val="20"/>
          <w:lang w:val="bg-BG"/>
        </w:rPr>
        <w:tab/>
      </w:r>
      <w:sdt>
        <w:sdtPr>
          <w:rPr>
            <w:rFonts w:ascii="Arial Narrow" w:eastAsiaTheme="minorHAnsi" w:hAnsi="Arial Narrow" w:cstheme="minorBidi"/>
            <w:b/>
            <w:i/>
            <w:noProof/>
            <w:color w:val="4C483D" w:themeColor="text2"/>
            <w:szCs w:val="20"/>
            <w:lang w:val="bg-BG"/>
          </w:rPr>
          <w:alias w:val="systavildl"/>
          <w:tag w:val="systavildl"/>
          <w:id w:val="2127114532"/>
          <w:placeholder>
            <w:docPart w:val="A481D9E967D640F9B82582FC36D0390D"/>
          </w:placeholder>
        </w:sdtPr>
        <w:sdtContent>
          <w:r>
            <w:rPr>
              <w:rFonts w:ascii="Arial Narrow" w:eastAsiaTheme="minorHAnsi" w:hAnsi="Arial Narrow" w:cstheme="minorBidi"/>
              <w:b/>
              <w:i/>
              <w:noProof/>
              <w:color w:val="4C483D" w:themeColor="text2"/>
              <w:szCs w:val="20"/>
              <w:lang w:val="bg-BG"/>
            </w:rPr>
            <w:t>управител</w:t>
          </w:r>
        </w:sdtContent>
      </w:sdt>
    </w:p>
    <w:tbl>
      <w:tblPr>
        <w:tblStyle w:val="LayoutTable"/>
        <w:tblpPr w:leftFromText="141" w:rightFromText="141" w:vertAnchor="text" w:horzAnchor="margin" w:tblpY="373"/>
        <w:tblW w:w="5000" w:type="pct"/>
        <w:tblLook w:val="04A0" w:firstRow="1" w:lastRow="0" w:firstColumn="1" w:lastColumn="0" w:noHBand="0" w:noVBand="1"/>
        <w:tblDescription w:val="Contact info"/>
      </w:tblPr>
      <w:tblGrid>
        <w:gridCol w:w="9740"/>
      </w:tblGrid>
      <w:tr w:rsidR="00EC7D3B" w:rsidRPr="00C47A41" w14:paraId="68C0C636" w14:textId="77777777" w:rsidTr="000E2DDB">
        <w:trPr>
          <w:trHeight w:val="762"/>
        </w:trPr>
        <w:tc>
          <w:tcPr>
            <w:tcW w:w="5000" w:type="pct"/>
            <w:vAlign w:val="center"/>
          </w:tcPr>
          <w:p w14:paraId="6940A490" w14:textId="77777777" w:rsidR="00EC7D3B" w:rsidRPr="00C47A41" w:rsidRDefault="00EC7D3B" w:rsidP="000E2DDB">
            <w:pPr>
              <w:pStyle w:val="Footer"/>
              <w:rPr>
                <w:rStyle w:val="ContactHeading"/>
                <w:noProof/>
                <w:lang w:val="bg-BG"/>
              </w:rPr>
            </w:pPr>
            <w:r w:rsidRPr="00C47A41">
              <w:rPr>
                <w:rStyle w:val="ContactHeading"/>
                <w:noProof/>
                <w:lang w:val="bg-BG"/>
              </w:rPr>
              <w:t xml:space="preserve">Банка: </w:t>
            </w:r>
            <w:sdt>
              <w:sdtPr>
                <w:rPr>
                  <w:rStyle w:val="ContactHeading"/>
                  <w:b/>
                  <w:noProof/>
                  <w:lang w:val="bg-BG"/>
                </w:rPr>
                <w:alias w:val="Bank"/>
                <w:id w:val="2103683151"/>
                <w:placeholder>
                  <w:docPart w:val="8DA9FD054BB94EEFBC64D88D2C1A3689"/>
                </w:placeholder>
                <w:dataBinding w:prefixMappings="xmlns:ns0='http://schemas.microsoft.com/office/2006/coverPageProps' " w:xpath="/ns0:CoverPageProperties[1]/ns0:CompanyPhone[1]" w:storeItemID="{55AF091B-3C7A-41E3-B477-F2FDAA23CFDA}"/>
                <w:text/>
              </w:sdtPr>
              <w:sdtContent>
                <w:r>
                  <w:rPr>
                    <w:rStyle w:val="ContactHeading"/>
                    <w:b/>
                    <w:noProof/>
                    <w:lang w:val="bg-BG"/>
                  </w:rPr>
                  <w:t>Райфайзенбанк ЕАД</w:t>
                </w:r>
              </w:sdtContent>
            </w:sdt>
          </w:p>
          <w:p w14:paraId="6FF60A9E" w14:textId="77777777" w:rsidR="00EC7D3B" w:rsidRPr="00C47A41" w:rsidRDefault="00EC7D3B" w:rsidP="000E2DDB">
            <w:pPr>
              <w:pStyle w:val="Footer"/>
              <w:rPr>
                <w:rStyle w:val="ContactHeading"/>
                <w:b/>
                <w:noProof/>
                <w:lang w:val="bg-BG"/>
              </w:rPr>
            </w:pPr>
            <w:r w:rsidRPr="00C47A41">
              <w:rPr>
                <w:rStyle w:val="ContactHeading"/>
                <w:noProof/>
                <w:lang w:val="bg-BG"/>
              </w:rPr>
              <w:t xml:space="preserve">Банков код (BIC): </w:t>
            </w:r>
            <w:sdt>
              <w:sdtPr>
                <w:rPr>
                  <w:rStyle w:val="ContactHeading"/>
                  <w:b/>
                  <w:noProof/>
                  <w:lang w:val="bg-BG"/>
                </w:rPr>
                <w:alias w:val="BIC"/>
                <w:tag w:val="BIC"/>
                <w:id w:val="1148090453"/>
                <w:placeholder>
                  <w:docPart w:val="6EF4E390A3DC452D94FF94ED80C63AF8"/>
                </w:placeholder>
              </w:sdtPr>
              <w:sdtContent>
                <w:r>
                  <w:rPr>
                    <w:rStyle w:val="ContactHeading"/>
                    <w:b/>
                    <w:noProof/>
                    <w:lang w:val="bg-BG"/>
                  </w:rPr>
                  <w:t>RZBBBGSF</w:t>
                </w:r>
              </w:sdtContent>
            </w:sdt>
          </w:p>
          <w:p w14:paraId="4D02353A" w14:textId="77777777" w:rsidR="00EC7D3B" w:rsidRPr="00C47A41" w:rsidRDefault="00EC7D3B" w:rsidP="000E2DDB">
            <w:pPr>
              <w:pStyle w:val="Footer"/>
              <w:rPr>
                <w:rStyle w:val="ContactHeading"/>
                <w:noProof/>
                <w:lang w:val="bg-BG"/>
              </w:rPr>
            </w:pPr>
            <w:r w:rsidRPr="00C47A41">
              <w:rPr>
                <w:rStyle w:val="ContactHeading"/>
                <w:noProof/>
                <w:lang w:val="bg-BG"/>
              </w:rPr>
              <w:t xml:space="preserve">Банкова сметка (IBAN): </w:t>
            </w:r>
            <w:sdt>
              <w:sdtPr>
                <w:rPr>
                  <w:rStyle w:val="ContactHeading"/>
                  <w:b/>
                  <w:noProof/>
                  <w:lang w:val="bg-BG"/>
                </w:rPr>
                <w:alias w:val="IBANn"/>
                <w:tag w:val="IBANn"/>
                <w:id w:val="-1581746985"/>
                <w:placeholder>
                  <w:docPart w:val="CAAF040EB2EF4985B42364F125F7FC1F"/>
                </w:placeholder>
                <w:dataBinding w:prefixMappings="xmlns:ns0='http://schemas.microsoft.com/office/2006/coverPageProps' " w:xpath="/ns0:CoverPageProperties[1]/ns0:CompanyFax[1]" w:storeItemID="{55AF091B-3C7A-41E3-B477-F2FDAA23CFDA}"/>
                <w:text/>
              </w:sdtPr>
              <w:sdtContent>
                <w:r>
                  <w:rPr>
                    <w:rStyle w:val="ContactHeading"/>
                    <w:b/>
                    <w:noProof/>
                    <w:lang w:val="bg-BG"/>
                  </w:rPr>
                  <w:t>BG03RZBB91551002021658</w:t>
                </w:r>
              </w:sdtContent>
            </w:sdt>
          </w:p>
        </w:tc>
      </w:tr>
    </w:tbl>
    <w:p w14:paraId="46810525" w14:textId="77777777" w:rsidR="00EC7D3B" w:rsidRPr="006B55DB" w:rsidRDefault="00EC7D3B" w:rsidP="00EC7D3B">
      <w:pPr>
        <w:pStyle w:val="Closing"/>
        <w:tabs>
          <w:tab w:val="left" w:pos="6946"/>
        </w:tabs>
        <w:rPr>
          <w:i/>
          <w:noProof/>
          <w:lang w:val="bg-BG"/>
        </w:rPr>
      </w:pPr>
      <w:r w:rsidRPr="00515AB5">
        <w:rPr>
          <w:i/>
          <w:noProof/>
          <w:lang w:val="bg-BG"/>
        </w:rPr>
        <w:t>Благодарим Ви!</w:t>
      </w:r>
    </w:p>
    <w:p w14:paraId="5EAF3C20" w14:textId="77777777" w:rsidR="00EC7D3B" w:rsidRPr="006B55DB" w:rsidRDefault="00EC7D3B" w:rsidP="00EC7D3B">
      <w:pPr>
        <w:rPr>
          <w:lang w:val="bg-BG"/>
        </w:rPr>
      </w:pPr>
    </w:p>
    <w:p w14:paraId="03A26FBF" w14:textId="77777777" w:rsidR="00EC7D3B" w:rsidRDefault="00EC7D3B" w:rsidP="00EC7D3B">
      <w:pPr>
        <w:jc w:val="center"/>
        <w:rPr>
          <w:rFonts w:asciiTheme="majorHAnsi" w:eastAsiaTheme="majorEastAsia" w:hAnsiTheme="majorHAnsi" w:cstheme="majorBidi"/>
          <w:i/>
          <w:noProof/>
          <w:color w:val="F24F4F" w:themeColor="accent1"/>
          <w:sz w:val="22"/>
          <w:szCs w:val="22"/>
          <w:lang w:val="bg-BG"/>
        </w:rPr>
      </w:pPr>
    </w:p>
    <w:p w14:paraId="09A596E1" w14:textId="77777777" w:rsidR="00EC7D3B" w:rsidRPr="006B55DB" w:rsidRDefault="00EC7D3B" w:rsidP="00EC7D3B">
      <w:pPr>
        <w:rPr>
          <w:lang w:val="bg-BG"/>
        </w:rPr>
      </w:pPr>
    </w:p>
    <w:p w14:paraId="47F6039D" w14:textId="77777777" w:rsidR="006B55DB" w:rsidRPr="006B55DB" w:rsidRDefault="006B55DB" w:rsidP="00EC7D3B">
      <w:pPr>
        <w:rPr>
          <w:lang w:val="bg-BG"/>
        </w:rPr>
      </w:pPr>
    </w:p>
    <w:sectPr w:rsidR="006B55DB" w:rsidRPr="006B55DB" w:rsidSect="00E107B2">
      <w:pgSz w:w="12240" w:h="15840" w:code="1"/>
      <w:pgMar w:top="709" w:right="1224" w:bottom="851" w:left="1276" w:header="720" w:footer="86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608695" w14:textId="77777777" w:rsidR="005E3590" w:rsidRDefault="005E3590">
      <w:pPr>
        <w:spacing w:before="0" w:after="0"/>
      </w:pPr>
      <w:r>
        <w:separator/>
      </w:r>
    </w:p>
  </w:endnote>
  <w:endnote w:type="continuationSeparator" w:id="0">
    <w:p w14:paraId="2E7D7B4E" w14:textId="77777777" w:rsidR="005E3590" w:rsidRDefault="005E359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E68607" w14:textId="77777777" w:rsidR="005E3590" w:rsidRDefault="005E3590">
      <w:pPr>
        <w:spacing w:before="0" w:after="0"/>
      </w:pPr>
      <w:r>
        <w:separator/>
      </w:r>
    </w:p>
  </w:footnote>
  <w:footnote w:type="continuationSeparator" w:id="0">
    <w:p w14:paraId="7C6873C5" w14:textId="77777777" w:rsidR="005E3590" w:rsidRDefault="005E3590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4CA6"/>
    <w:rsid w:val="000049CE"/>
    <w:rsid w:val="000179D8"/>
    <w:rsid w:val="00021CBA"/>
    <w:rsid w:val="00030018"/>
    <w:rsid w:val="0005669D"/>
    <w:rsid w:val="000C0C98"/>
    <w:rsid w:val="000C14E2"/>
    <w:rsid w:val="00134E0F"/>
    <w:rsid w:val="00157C9C"/>
    <w:rsid w:val="00192678"/>
    <w:rsid w:val="00264BBC"/>
    <w:rsid w:val="002D0442"/>
    <w:rsid w:val="0031716C"/>
    <w:rsid w:val="0035132A"/>
    <w:rsid w:val="0037370F"/>
    <w:rsid w:val="003E48C6"/>
    <w:rsid w:val="004229EA"/>
    <w:rsid w:val="004249B8"/>
    <w:rsid w:val="004573F4"/>
    <w:rsid w:val="004D6510"/>
    <w:rsid w:val="004D7E72"/>
    <w:rsid w:val="005132D3"/>
    <w:rsid w:val="00515AB5"/>
    <w:rsid w:val="00531A54"/>
    <w:rsid w:val="005723D4"/>
    <w:rsid w:val="00577853"/>
    <w:rsid w:val="00581B93"/>
    <w:rsid w:val="00590721"/>
    <w:rsid w:val="0059242B"/>
    <w:rsid w:val="005D70E0"/>
    <w:rsid w:val="005E1534"/>
    <w:rsid w:val="005E3590"/>
    <w:rsid w:val="005F5558"/>
    <w:rsid w:val="006078E0"/>
    <w:rsid w:val="00613240"/>
    <w:rsid w:val="00624CA6"/>
    <w:rsid w:val="006A2330"/>
    <w:rsid w:val="006B55DB"/>
    <w:rsid w:val="006D3263"/>
    <w:rsid w:val="006D3552"/>
    <w:rsid w:val="006D4383"/>
    <w:rsid w:val="006E5298"/>
    <w:rsid w:val="007071B1"/>
    <w:rsid w:val="007142CC"/>
    <w:rsid w:val="007175B9"/>
    <w:rsid w:val="0078220A"/>
    <w:rsid w:val="007C43F7"/>
    <w:rsid w:val="007D6F8E"/>
    <w:rsid w:val="00852956"/>
    <w:rsid w:val="00862601"/>
    <w:rsid w:val="00877440"/>
    <w:rsid w:val="0088095D"/>
    <w:rsid w:val="008C1980"/>
    <w:rsid w:val="008E3B0F"/>
    <w:rsid w:val="00931DCD"/>
    <w:rsid w:val="00944E24"/>
    <w:rsid w:val="0098472D"/>
    <w:rsid w:val="009948CD"/>
    <w:rsid w:val="009B3EEC"/>
    <w:rsid w:val="009B53E7"/>
    <w:rsid w:val="009C4576"/>
    <w:rsid w:val="009D45BC"/>
    <w:rsid w:val="00A1161B"/>
    <w:rsid w:val="00A772AC"/>
    <w:rsid w:val="00A962C9"/>
    <w:rsid w:val="00AF2070"/>
    <w:rsid w:val="00B11E9C"/>
    <w:rsid w:val="00B15656"/>
    <w:rsid w:val="00B26F58"/>
    <w:rsid w:val="00B46AAC"/>
    <w:rsid w:val="00B547C9"/>
    <w:rsid w:val="00B77961"/>
    <w:rsid w:val="00B77FDA"/>
    <w:rsid w:val="00BF2566"/>
    <w:rsid w:val="00BF2C0D"/>
    <w:rsid w:val="00C05156"/>
    <w:rsid w:val="00C176F3"/>
    <w:rsid w:val="00C2262A"/>
    <w:rsid w:val="00C4263F"/>
    <w:rsid w:val="00C47A41"/>
    <w:rsid w:val="00CC581D"/>
    <w:rsid w:val="00CF2494"/>
    <w:rsid w:val="00CF67CD"/>
    <w:rsid w:val="00D06468"/>
    <w:rsid w:val="00D25893"/>
    <w:rsid w:val="00D478C5"/>
    <w:rsid w:val="00D53B24"/>
    <w:rsid w:val="00D8404C"/>
    <w:rsid w:val="00D914E3"/>
    <w:rsid w:val="00DA40C1"/>
    <w:rsid w:val="00DB7573"/>
    <w:rsid w:val="00DC27BD"/>
    <w:rsid w:val="00DC6CC9"/>
    <w:rsid w:val="00E107B2"/>
    <w:rsid w:val="00E20D7B"/>
    <w:rsid w:val="00E271A3"/>
    <w:rsid w:val="00E37D7B"/>
    <w:rsid w:val="00E45AB5"/>
    <w:rsid w:val="00E47727"/>
    <w:rsid w:val="00E9069E"/>
    <w:rsid w:val="00EC7D3B"/>
    <w:rsid w:val="00EF5829"/>
    <w:rsid w:val="00F0040C"/>
    <w:rsid w:val="00F105C2"/>
    <w:rsid w:val="00F44399"/>
    <w:rsid w:val="00F834A0"/>
    <w:rsid w:val="00F8353A"/>
    <w:rsid w:val="00FD5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49418A82"/>
  <w15:chartTrackingRefBased/>
  <w15:docId w15:val="{C69F89AB-A1CF-4CCE-ACEF-D3C57A99E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4C483D" w:themeColor="text2"/>
        <w:lang w:val="en-US" w:eastAsia="en-US" w:bidi="ar-SA"/>
      </w:rPr>
    </w:rPrDefault>
    <w:pPrDefault>
      <w:pPr>
        <w:spacing w:before="60" w:after="60"/>
        <w:ind w:left="144" w:right="14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 w:qFormat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ayoutTable">
    <w:name w:val="Layout Table"/>
    <w:basedOn w:val="TableNormal"/>
    <w:uiPriority w:val="99"/>
    <w:pPr>
      <w:spacing w:after="0"/>
    </w:pPr>
    <w:tblPr>
      <w:tblCellMar>
        <w:left w:w="0" w:type="dxa"/>
        <w:right w:w="0" w:type="dxa"/>
      </w:tblCellMar>
    </w:tblPr>
  </w:style>
  <w:style w:type="paragraph" w:styleId="NoSpacing">
    <w:name w:val="No Spacing"/>
    <w:uiPriority w:val="1"/>
    <w:qFormat/>
    <w:pPr>
      <w:spacing w:before="0" w:after="0"/>
    </w:pPr>
  </w:style>
  <w:style w:type="table" w:customStyle="1" w:styleId="InvoiceTable">
    <w:name w:val="Invoice Table"/>
    <w:basedOn w:val="TableNormal"/>
    <w:uiPriority w:val="99"/>
    <w:tblPr>
      <w:tblBorders>
        <w:insideH w:val="single" w:sz="4" w:space="0" w:color="9B9482" w:themeColor="text2" w:themeTint="99"/>
      </w:tblBorders>
      <w:tblCellMar>
        <w:left w:w="0" w:type="dxa"/>
        <w:right w:w="0" w:type="dxa"/>
      </w:tblCellMar>
    </w:tblPr>
    <w:tblStylePr w:type="firstRow">
      <w:pPr>
        <w:wordWrap/>
        <w:spacing w:line="240" w:lineRule="auto"/>
      </w:pPr>
      <w:rPr>
        <w:rFonts w:asciiTheme="majorHAnsi" w:hAnsiTheme="majorHAnsi"/>
        <w:b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24F4F" w:themeFill="accent1"/>
        <w:vAlign w:val="bottom"/>
      </w:tcPr>
    </w:tblStylePr>
    <w:tblStylePr w:type="lastRow">
      <w:pPr>
        <w:wordWrap/>
        <w:jc w:val="right"/>
      </w:pPr>
      <w:rPr>
        <w:b/>
      </w:rPr>
      <w:tblPr/>
      <w:tcPr>
        <w:tcBorders>
          <w:top w:val="nil"/>
          <w:bottom w:val="single" w:sz="4" w:space="0" w:color="F79595" w:themeColor="accent1" w:themeTint="99"/>
        </w:tcBorders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next w:val="Normal"/>
    <w:link w:val="TitleChar"/>
    <w:uiPriority w:val="2"/>
    <w:qFormat/>
    <w:pPr>
      <w:spacing w:before="0" w:after="0"/>
      <w:ind w:left="0" w:right="0"/>
      <w:jc w:val="right"/>
    </w:pPr>
    <w:rPr>
      <w:rFonts w:asciiTheme="majorHAnsi" w:eastAsiaTheme="majorEastAsia" w:hAnsiTheme="majorHAnsi" w:cstheme="majorBidi"/>
      <w:kern w:val="28"/>
      <w:sz w:val="62"/>
      <w:szCs w:val="62"/>
    </w:rPr>
  </w:style>
  <w:style w:type="character" w:customStyle="1" w:styleId="TitleChar">
    <w:name w:val="Title Char"/>
    <w:basedOn w:val="DefaultParagraphFont"/>
    <w:link w:val="Title"/>
    <w:uiPriority w:val="2"/>
    <w:rPr>
      <w:rFonts w:asciiTheme="majorHAnsi" w:eastAsiaTheme="majorEastAsia" w:hAnsiTheme="majorHAnsi" w:cstheme="majorBidi"/>
      <w:kern w:val="28"/>
      <w:sz w:val="62"/>
      <w:szCs w:val="62"/>
    </w:rPr>
  </w:style>
  <w:style w:type="character" w:styleId="Strong">
    <w:name w:val="Strong"/>
    <w:basedOn w:val="DefaultParagraphFont"/>
    <w:uiPriority w:val="3"/>
    <w:qFormat/>
    <w:rPr>
      <w:b w:val="0"/>
      <w:bCs w:val="0"/>
      <w:color w:val="F24F4F" w:themeColor="accent1"/>
    </w:rPr>
  </w:style>
  <w:style w:type="paragraph" w:customStyle="1" w:styleId="InvoiceHeading">
    <w:name w:val="Invoice Heading"/>
    <w:basedOn w:val="Normal"/>
    <w:next w:val="InvoiceText"/>
    <w:uiPriority w:val="2"/>
    <w:qFormat/>
    <w:pPr>
      <w:spacing w:before="80"/>
    </w:pPr>
    <w:rPr>
      <w:rFonts w:asciiTheme="majorHAnsi" w:eastAsiaTheme="majorEastAsia" w:hAnsiTheme="majorHAnsi" w:cstheme="majorBidi"/>
      <w:color w:val="F24F4F" w:themeColor="accent1"/>
    </w:rPr>
  </w:style>
  <w:style w:type="paragraph" w:customStyle="1" w:styleId="InvoiceText">
    <w:name w:val="Invoice Text"/>
    <w:basedOn w:val="Normal"/>
    <w:uiPriority w:val="2"/>
    <w:qFormat/>
    <w:pPr>
      <w:spacing w:before="0" w:after="360"/>
      <w:contextualSpacing/>
    </w:pPr>
  </w:style>
  <w:style w:type="paragraph" w:styleId="Closing">
    <w:name w:val="Closing"/>
    <w:basedOn w:val="Normal"/>
    <w:link w:val="ClosingChar"/>
    <w:uiPriority w:val="3"/>
    <w:unhideWhenUsed/>
    <w:qFormat/>
    <w:pPr>
      <w:spacing w:before="280" w:after="0"/>
      <w:ind w:right="0"/>
      <w:jc w:val="right"/>
    </w:pPr>
    <w:rPr>
      <w:rFonts w:asciiTheme="majorHAnsi" w:eastAsiaTheme="majorEastAsia" w:hAnsiTheme="majorHAnsi" w:cstheme="majorBidi"/>
      <w:color w:val="F24F4F" w:themeColor="accent1"/>
      <w:sz w:val="22"/>
      <w:szCs w:val="22"/>
    </w:rPr>
  </w:style>
  <w:style w:type="character" w:customStyle="1" w:styleId="ClosingChar">
    <w:name w:val="Closing Char"/>
    <w:basedOn w:val="DefaultParagraphFont"/>
    <w:link w:val="Closing"/>
    <w:uiPriority w:val="3"/>
    <w:rPr>
      <w:rFonts w:asciiTheme="majorHAnsi" w:eastAsiaTheme="majorEastAsia" w:hAnsiTheme="majorHAnsi" w:cstheme="majorBidi"/>
      <w:color w:val="F24F4F" w:themeColor="accent1"/>
      <w:sz w:val="22"/>
      <w:szCs w:val="22"/>
    </w:rPr>
  </w:style>
  <w:style w:type="paragraph" w:customStyle="1" w:styleId="TableSpace">
    <w:name w:val="Table Space"/>
    <w:basedOn w:val="Normal"/>
    <w:uiPriority w:val="99"/>
    <w:semiHidden/>
    <w:unhideWhenUsed/>
    <w:pPr>
      <w:spacing w:before="0" w:after="0" w:line="40" w:lineRule="exact"/>
    </w:pPr>
    <w:rPr>
      <w:noProof/>
      <w:sz w:val="4"/>
      <w:szCs w:val="4"/>
    </w:rPr>
  </w:style>
  <w:style w:type="paragraph" w:customStyle="1" w:styleId="Name">
    <w:name w:val="Name"/>
    <w:basedOn w:val="Normal"/>
    <w:uiPriority w:val="2"/>
    <w:qFormat/>
    <w:pPr>
      <w:spacing w:before="0"/>
    </w:pPr>
    <w:rPr>
      <w:rFonts w:asciiTheme="majorHAnsi" w:eastAsiaTheme="majorEastAsia" w:hAnsiTheme="majorHAnsi" w:cstheme="majorBidi"/>
      <w:color w:val="F24F4F" w:themeColor="accent1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before="20" w:after="20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ContactHeading">
    <w:name w:val="Contact Heading"/>
    <w:basedOn w:val="DefaultParagraphFont"/>
    <w:uiPriority w:val="1"/>
    <w:qFormat/>
    <w:rPr>
      <w:rFonts w:asciiTheme="majorHAnsi" w:eastAsiaTheme="majorEastAsia" w:hAnsiTheme="majorHAnsi" w:cstheme="majorBidi"/>
      <w:color w:val="F24F4F" w:themeColor="accent1"/>
      <w:sz w:val="18"/>
    </w:rPr>
  </w:style>
  <w:style w:type="paragraph" w:customStyle="1" w:styleId="Footer-Centered">
    <w:name w:val="Footer-Centered"/>
    <w:basedOn w:val="Footer"/>
    <w:uiPriority w:val="99"/>
    <w:qFormat/>
    <w:pPr>
      <w:spacing w:after="60"/>
      <w:jc w:val="center"/>
    </w:pPr>
    <w:rPr>
      <w:noProof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6F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6F8E"/>
    <w:rPr>
      <w:rFonts w:ascii="Segoe UI" w:hAnsi="Segoe UI" w:cs="Segoe UI"/>
      <w:sz w:val="18"/>
      <w:szCs w:val="18"/>
    </w:rPr>
  </w:style>
  <w:style w:type="table" w:styleId="ListTable3-Accent1">
    <w:name w:val="List Table 3 Accent 1"/>
    <w:basedOn w:val="TableNormal"/>
    <w:uiPriority w:val="48"/>
    <w:rsid w:val="00DB7573"/>
    <w:pPr>
      <w:spacing w:after="0"/>
    </w:pPr>
    <w:tblPr>
      <w:tblStyleRowBandSize w:val="1"/>
      <w:tblStyleColBandSize w:val="1"/>
      <w:tblBorders>
        <w:top w:val="single" w:sz="4" w:space="0" w:color="F24F4F" w:themeColor="accent1"/>
        <w:left w:val="single" w:sz="4" w:space="0" w:color="F24F4F" w:themeColor="accent1"/>
        <w:bottom w:val="single" w:sz="4" w:space="0" w:color="F24F4F" w:themeColor="accent1"/>
        <w:right w:val="single" w:sz="4" w:space="0" w:color="F24F4F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24F4F" w:themeFill="accent1"/>
      </w:tcPr>
    </w:tblStylePr>
    <w:tblStylePr w:type="lastRow">
      <w:rPr>
        <w:b/>
        <w:bCs/>
      </w:rPr>
      <w:tblPr/>
      <w:tcPr>
        <w:tcBorders>
          <w:top w:val="double" w:sz="4" w:space="0" w:color="F24F4F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24F4F" w:themeColor="accent1"/>
          <w:right w:val="single" w:sz="4" w:space="0" w:color="F24F4F" w:themeColor="accent1"/>
        </w:tcBorders>
      </w:tcPr>
    </w:tblStylePr>
    <w:tblStylePr w:type="band1Horz">
      <w:tblPr/>
      <w:tcPr>
        <w:tcBorders>
          <w:top w:val="single" w:sz="4" w:space="0" w:color="F24F4F" w:themeColor="accent1"/>
          <w:bottom w:val="single" w:sz="4" w:space="0" w:color="F24F4F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24F4F" w:themeColor="accent1"/>
          <w:left w:val="nil"/>
        </w:tcBorders>
      </w:tcPr>
    </w:tblStylePr>
    <w:tblStylePr w:type="swCell">
      <w:tblPr/>
      <w:tcPr>
        <w:tcBorders>
          <w:top w:val="double" w:sz="4" w:space="0" w:color="F24F4F" w:themeColor="accent1"/>
          <w:right w:val="nil"/>
        </w:tcBorders>
      </w:tcPr>
    </w:tblStyle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SAVEFUNCS.CALLSAVEASPDF" wne:name="Project.SaveFuncs.CallSaveAsPDF" wne:bEncrypt="00" wne:cmg="56"/>
    <wne:mcd wne:macroName="PROJECT.TESTMACROSNOEXCEL.MACRO1" wne:name="Project.TestMacrosNoExcel.Macro1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2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3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V\AppData\Roaming\Microsoft\Templates\Invoice%20(Red%20design).dotx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198B252B85447A097F68B9A94DC3D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803B67-0244-43F7-ABDF-8C5E8EAFB616}"/>
      </w:docPartPr>
      <w:docPartBody>
        <w:p w:rsidR="00363987" w:rsidRDefault="004A0493">
          <w:pPr>
            <w:pStyle w:val="A198B252B85447A097F68B9A94DC3D88"/>
          </w:pPr>
          <w:r>
            <w:t>[Street Address, City, ST ZIP Code]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5A936D-D43F-4525-8CF7-AD534B713A44}"/>
      </w:docPartPr>
      <w:docPartBody>
        <w:p w:rsidR="004A0493" w:rsidRDefault="004A0493">
          <w:r w:rsidRPr="003256A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A9C89466F264253A884276A9C34A3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34DF52-7E52-4898-8C51-0264BBF0BF0B}"/>
      </w:docPartPr>
      <w:docPartBody>
        <w:p w:rsidR="004A0493" w:rsidRDefault="004A0493" w:rsidP="004A0493">
          <w:pPr>
            <w:pStyle w:val="EA9C89466F264253A884276A9C34A31C"/>
          </w:pPr>
          <w:r w:rsidRPr="003256A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86C5C665CAF4CCB8BF0B31371D6BD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CF91-82AB-4226-AC6F-FD127CF0CD08}"/>
      </w:docPartPr>
      <w:docPartBody>
        <w:p w:rsidR="004A0493" w:rsidRDefault="004A0493" w:rsidP="004A0493">
          <w:pPr>
            <w:pStyle w:val="A86C5C665CAF4CCB8BF0B31371D6BDCA"/>
          </w:pPr>
          <w:r>
            <w:rPr>
              <w:rStyle w:val="Strong"/>
            </w:rPr>
            <w:t>[0000]</w:t>
          </w:r>
        </w:p>
      </w:docPartBody>
    </w:docPart>
    <w:docPart>
      <w:docPartPr>
        <w:name w:val="B47604522B2344B2AE3C385465DDB9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A0FBA7-CE79-407E-BE72-3D24CEAB47EC}"/>
      </w:docPartPr>
      <w:docPartBody>
        <w:p w:rsidR="004A0493" w:rsidRDefault="004A0493" w:rsidP="004A0493">
          <w:pPr>
            <w:pStyle w:val="B47604522B2344B2AE3C385465DDB9B4"/>
          </w:pPr>
          <w:r>
            <w:t>[Click to select date]</w:t>
          </w:r>
        </w:p>
      </w:docPartBody>
    </w:docPart>
    <w:docPart>
      <w:docPartPr>
        <w:name w:val="4F68E2F7997D4CC6B69DF04E02B55D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8CD0FB-6BA1-497A-A989-5B73AE832798}"/>
      </w:docPartPr>
      <w:docPartBody>
        <w:p w:rsidR="004221EC" w:rsidRDefault="00976F97" w:rsidP="00976F97">
          <w:pPr>
            <w:pStyle w:val="4F68E2F7997D4CC6B69DF04E02B55D71"/>
          </w:pPr>
          <w:r>
            <w:t>[Name]</w:t>
          </w:r>
          <w:r>
            <w:br/>
            <w:t>[Address]</w:t>
          </w:r>
          <w:r>
            <w:br/>
            <w:t>[City, ST  ZIP Code]</w:t>
          </w:r>
        </w:p>
      </w:docPartBody>
    </w:docPart>
    <w:docPart>
      <w:docPartPr>
        <w:name w:val="C0A2BA7F7D444C91988F7E83324FC4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2042AF-7826-47D5-A394-E7871239B2B7}"/>
      </w:docPartPr>
      <w:docPartBody>
        <w:p w:rsidR="004221EC" w:rsidRDefault="00976F97" w:rsidP="00976F97">
          <w:pPr>
            <w:pStyle w:val="C0A2BA7F7D444C91988F7E83324FC40A"/>
          </w:pPr>
          <w:r w:rsidRPr="003256A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2B4B18FBFC2442391525AB2EE92D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FE9AD5-99A7-427D-B114-8A0F7CCE6C83}"/>
      </w:docPartPr>
      <w:docPartBody>
        <w:p w:rsidR="00F25EC7" w:rsidRDefault="002C317F" w:rsidP="002C317F">
          <w:pPr>
            <w:pStyle w:val="A2B4B18FBFC2442391525AB2EE92DE73"/>
          </w:pPr>
          <w:r>
            <w:t>[Telephone]</w:t>
          </w:r>
        </w:p>
      </w:docPartBody>
    </w:docPart>
    <w:docPart>
      <w:docPartPr>
        <w:name w:val="32528C716F6048EDBCE791257BA499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8E5F5F-C450-43A2-A822-B40A3FC0320D}"/>
      </w:docPartPr>
      <w:docPartBody>
        <w:p w:rsidR="00F25EC7" w:rsidRDefault="002C317F" w:rsidP="002C317F">
          <w:pPr>
            <w:pStyle w:val="32528C716F6048EDBCE791257BA499A7"/>
          </w:pPr>
          <w:r w:rsidRPr="003256A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ADB59757949499B94914DC40F3919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E592A7-0896-492E-BF0A-2BACE880CED1}"/>
      </w:docPartPr>
      <w:docPartBody>
        <w:p w:rsidR="00F25EC7" w:rsidRDefault="002C317F" w:rsidP="002C317F">
          <w:pPr>
            <w:pStyle w:val="AADB59757949499B94914DC40F3919D6"/>
          </w:pPr>
          <w:r>
            <w:t>[Fax]</w:t>
          </w:r>
        </w:p>
      </w:docPartBody>
    </w:docPart>
    <w:docPart>
      <w:docPartPr>
        <w:name w:val="A481D9E967D640F9B82582FC36D039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CFD8AB-D97A-47C6-AD06-E59001FAB6F9}"/>
      </w:docPartPr>
      <w:docPartBody>
        <w:p w:rsidR="00000000" w:rsidRDefault="00B1260B" w:rsidP="00B1260B">
          <w:pPr>
            <w:pStyle w:val="A481D9E967D640F9B82582FC36D0390D"/>
          </w:pPr>
          <w:r w:rsidRPr="003256A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81FE8D214694CCAB6144326C0355D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DF311B-299C-4A83-8BED-0C45F860152E}"/>
      </w:docPartPr>
      <w:docPartBody>
        <w:p w:rsidR="00000000" w:rsidRDefault="00B1260B" w:rsidP="00B1260B">
          <w:pPr>
            <w:pStyle w:val="F81FE8D214694CCAB6144326C0355DCE"/>
          </w:pPr>
          <w:r>
            <w:t>[Street Address, City, ST ZIP Code]</w:t>
          </w:r>
        </w:p>
      </w:docPartBody>
    </w:docPart>
    <w:docPart>
      <w:docPartPr>
        <w:name w:val="8571702D404C47AAB15BA0BAC630F7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32118E-382F-4610-850A-682B28E7DD59}"/>
      </w:docPartPr>
      <w:docPartBody>
        <w:p w:rsidR="00000000" w:rsidRDefault="00B1260B" w:rsidP="00B1260B">
          <w:pPr>
            <w:pStyle w:val="8571702D404C47AAB15BA0BAC630F7FB"/>
          </w:pPr>
          <w:r w:rsidRPr="003256A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0DF64BF1E744DD2A68385F73DE65F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50399C-21C1-495C-B84E-ACAC02FE44BD}"/>
      </w:docPartPr>
      <w:docPartBody>
        <w:p w:rsidR="00000000" w:rsidRDefault="00B1260B" w:rsidP="00B1260B">
          <w:pPr>
            <w:pStyle w:val="E0DF64BF1E744DD2A68385F73DE65FF7"/>
          </w:pPr>
          <w:r>
            <w:rPr>
              <w:rStyle w:val="Strong"/>
            </w:rPr>
            <w:t>[0000]</w:t>
          </w:r>
        </w:p>
      </w:docPartBody>
    </w:docPart>
    <w:docPart>
      <w:docPartPr>
        <w:name w:val="C54DCBF5E0A74A7EAF5A0BAE496204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A582-AF2A-4060-A06A-6581DE2BAAFD}"/>
      </w:docPartPr>
      <w:docPartBody>
        <w:p w:rsidR="00000000" w:rsidRDefault="00B1260B" w:rsidP="00B1260B">
          <w:pPr>
            <w:pStyle w:val="C54DCBF5E0A74A7EAF5A0BAE4962040F"/>
          </w:pPr>
          <w:r>
            <w:t>[Click to select date]</w:t>
          </w:r>
        </w:p>
      </w:docPartBody>
    </w:docPart>
    <w:docPart>
      <w:docPartPr>
        <w:name w:val="3ABA924CFDC64FFC9C9ED68EA94AD2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9EA642-D790-4527-8160-6C712E2D5998}"/>
      </w:docPartPr>
      <w:docPartBody>
        <w:p w:rsidR="00000000" w:rsidRDefault="00B1260B" w:rsidP="00B1260B">
          <w:pPr>
            <w:pStyle w:val="3ABA924CFDC64FFC9C9ED68EA94AD2B6"/>
          </w:pPr>
          <w:r>
            <w:t>[Name]</w:t>
          </w:r>
          <w:r>
            <w:br/>
            <w:t>[Address]</w:t>
          </w:r>
          <w:r>
            <w:br/>
            <w:t>[City, ST  ZIP Code]</w:t>
          </w:r>
        </w:p>
      </w:docPartBody>
    </w:docPart>
    <w:docPart>
      <w:docPartPr>
        <w:name w:val="7F48DD5422984112888C49352A5C84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1B4FB3-3738-4F16-901F-21E2F3406148}"/>
      </w:docPartPr>
      <w:docPartBody>
        <w:p w:rsidR="00000000" w:rsidRDefault="00B1260B" w:rsidP="00B1260B">
          <w:pPr>
            <w:pStyle w:val="7F48DD5422984112888C49352A5C841D"/>
          </w:pPr>
          <w:r w:rsidRPr="003256A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DA9FD054BB94EEFBC64D88D2C1A36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C92718-A108-492B-83FB-372EDB8C4D69}"/>
      </w:docPartPr>
      <w:docPartBody>
        <w:p w:rsidR="00000000" w:rsidRDefault="00B1260B" w:rsidP="00B1260B">
          <w:pPr>
            <w:pStyle w:val="8DA9FD054BB94EEFBC64D88D2C1A3689"/>
          </w:pPr>
          <w:r>
            <w:t>[Telephone]</w:t>
          </w:r>
        </w:p>
      </w:docPartBody>
    </w:docPart>
    <w:docPart>
      <w:docPartPr>
        <w:name w:val="6EF4E390A3DC452D94FF94ED80C63A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D8D579-CE6F-4AFD-A003-D549BCDD2927}"/>
      </w:docPartPr>
      <w:docPartBody>
        <w:p w:rsidR="00000000" w:rsidRDefault="00B1260B" w:rsidP="00B1260B">
          <w:pPr>
            <w:pStyle w:val="6EF4E390A3DC452D94FF94ED80C63AF8"/>
          </w:pPr>
          <w:r w:rsidRPr="003256A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AAF040EB2EF4985B42364F125F7FC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B7F362-FE45-4DBB-9834-B49802A20E1E}"/>
      </w:docPartPr>
      <w:docPartBody>
        <w:p w:rsidR="00000000" w:rsidRDefault="00B1260B" w:rsidP="00B1260B">
          <w:pPr>
            <w:pStyle w:val="CAAF040EB2EF4985B42364F125F7FC1F"/>
          </w:pPr>
          <w:r>
            <w:t>[Fax]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3A28"/>
    <w:rsid w:val="00087138"/>
    <w:rsid w:val="00113A28"/>
    <w:rsid w:val="00145212"/>
    <w:rsid w:val="00165031"/>
    <w:rsid w:val="001A4420"/>
    <w:rsid w:val="002200AB"/>
    <w:rsid w:val="00221A8D"/>
    <w:rsid w:val="002C317F"/>
    <w:rsid w:val="00363987"/>
    <w:rsid w:val="003E6C61"/>
    <w:rsid w:val="004221EC"/>
    <w:rsid w:val="004A0493"/>
    <w:rsid w:val="00584630"/>
    <w:rsid w:val="005F7507"/>
    <w:rsid w:val="00623AEA"/>
    <w:rsid w:val="00976F97"/>
    <w:rsid w:val="00A16377"/>
    <w:rsid w:val="00A71062"/>
    <w:rsid w:val="00B1260B"/>
    <w:rsid w:val="00B61A25"/>
    <w:rsid w:val="00BF64BD"/>
    <w:rsid w:val="00C05DEB"/>
    <w:rsid w:val="00DA10B4"/>
    <w:rsid w:val="00EA113F"/>
    <w:rsid w:val="00EF7E4C"/>
    <w:rsid w:val="00F25EC7"/>
    <w:rsid w:val="00F8372C"/>
    <w:rsid w:val="00FA1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198B252B85447A097F68B9A94DC3D88">
    <w:name w:val="A198B252B85447A097F68B9A94DC3D88"/>
  </w:style>
  <w:style w:type="character" w:styleId="Strong">
    <w:name w:val="Strong"/>
    <w:basedOn w:val="DefaultParagraphFont"/>
    <w:uiPriority w:val="3"/>
    <w:qFormat/>
    <w:rsid w:val="00B1260B"/>
    <w:rPr>
      <w:b w:val="0"/>
      <w:bCs w:val="0"/>
      <w:color w:val="4472C4" w:themeColor="accent1"/>
    </w:rPr>
  </w:style>
  <w:style w:type="character" w:styleId="PlaceholderText">
    <w:name w:val="Placeholder Text"/>
    <w:basedOn w:val="DefaultParagraphFont"/>
    <w:uiPriority w:val="99"/>
    <w:semiHidden/>
    <w:rsid w:val="00B1260B"/>
    <w:rPr>
      <w:color w:val="808080"/>
    </w:rPr>
  </w:style>
  <w:style w:type="paragraph" w:customStyle="1" w:styleId="EA9C89466F264253A884276A9C34A31C">
    <w:name w:val="EA9C89466F264253A884276A9C34A31C"/>
    <w:rsid w:val="004A0493"/>
  </w:style>
  <w:style w:type="paragraph" w:customStyle="1" w:styleId="A86C5C665CAF4CCB8BF0B31371D6BDCA">
    <w:name w:val="A86C5C665CAF4CCB8BF0B31371D6BDCA"/>
    <w:rsid w:val="004A0493"/>
  </w:style>
  <w:style w:type="paragraph" w:customStyle="1" w:styleId="B47604522B2344B2AE3C385465DDB9B4">
    <w:name w:val="B47604522B2344B2AE3C385465DDB9B4"/>
    <w:rsid w:val="004A0493"/>
  </w:style>
  <w:style w:type="paragraph" w:customStyle="1" w:styleId="4F68E2F7997D4CC6B69DF04E02B55D71">
    <w:name w:val="4F68E2F7997D4CC6B69DF04E02B55D71"/>
    <w:rsid w:val="00976F97"/>
  </w:style>
  <w:style w:type="paragraph" w:customStyle="1" w:styleId="C0A2BA7F7D444C91988F7E83324FC40A">
    <w:name w:val="C0A2BA7F7D444C91988F7E83324FC40A"/>
    <w:rsid w:val="00976F97"/>
  </w:style>
  <w:style w:type="paragraph" w:customStyle="1" w:styleId="A2B4B18FBFC2442391525AB2EE92DE73">
    <w:name w:val="A2B4B18FBFC2442391525AB2EE92DE73"/>
    <w:rsid w:val="002C317F"/>
  </w:style>
  <w:style w:type="paragraph" w:customStyle="1" w:styleId="32528C716F6048EDBCE791257BA499A7">
    <w:name w:val="32528C716F6048EDBCE791257BA499A7"/>
    <w:rsid w:val="002C317F"/>
  </w:style>
  <w:style w:type="paragraph" w:customStyle="1" w:styleId="AADB59757949499B94914DC40F3919D6">
    <w:name w:val="AADB59757949499B94914DC40F3919D6"/>
    <w:rsid w:val="002C317F"/>
  </w:style>
  <w:style w:type="paragraph" w:customStyle="1" w:styleId="591F83166E66408382811D14C9A9FA6A">
    <w:name w:val="591F83166E66408382811D14C9A9FA6A"/>
    <w:rsid w:val="00B1260B"/>
  </w:style>
  <w:style w:type="paragraph" w:customStyle="1" w:styleId="045EA5FB916240A78C7AE2DC7C5CE292">
    <w:name w:val="045EA5FB916240A78C7AE2DC7C5CE292"/>
    <w:rsid w:val="00B1260B"/>
  </w:style>
  <w:style w:type="paragraph" w:customStyle="1" w:styleId="D7B454753492493F8C9236BF077026E7">
    <w:name w:val="D7B454753492493F8C9236BF077026E7"/>
    <w:rsid w:val="00B1260B"/>
  </w:style>
  <w:style w:type="paragraph" w:customStyle="1" w:styleId="6F0B38A0E35847BEA4384C89C3C02068">
    <w:name w:val="6F0B38A0E35847BEA4384C89C3C02068"/>
    <w:rsid w:val="00B1260B"/>
  </w:style>
  <w:style w:type="paragraph" w:customStyle="1" w:styleId="9DD902D55CBE4F34BCCFAAF3F6F05427">
    <w:name w:val="9DD902D55CBE4F34BCCFAAF3F6F05427"/>
    <w:rsid w:val="00B1260B"/>
  </w:style>
  <w:style w:type="paragraph" w:customStyle="1" w:styleId="47D5790767BA4881995657F21066DA36">
    <w:name w:val="47D5790767BA4881995657F21066DA36"/>
    <w:rsid w:val="00B1260B"/>
  </w:style>
  <w:style w:type="paragraph" w:customStyle="1" w:styleId="2509C4A3A50F4D529CB0F09C8CFC08C5">
    <w:name w:val="2509C4A3A50F4D529CB0F09C8CFC08C5"/>
    <w:rsid w:val="00B1260B"/>
  </w:style>
  <w:style w:type="paragraph" w:customStyle="1" w:styleId="0B275E63EEE8426ABE2D50289F936EB2">
    <w:name w:val="0B275E63EEE8426ABE2D50289F936EB2"/>
    <w:rsid w:val="00B1260B"/>
  </w:style>
  <w:style w:type="paragraph" w:customStyle="1" w:styleId="46E5C977443B4207897687A0F8DF3BBF">
    <w:name w:val="46E5C977443B4207897687A0F8DF3BBF"/>
    <w:rsid w:val="00B1260B"/>
  </w:style>
  <w:style w:type="paragraph" w:customStyle="1" w:styleId="3922D2428BBB49DD9B9A5B8B297BFB0D">
    <w:name w:val="3922D2428BBB49DD9B9A5B8B297BFB0D"/>
    <w:rsid w:val="00B1260B"/>
  </w:style>
  <w:style w:type="paragraph" w:customStyle="1" w:styleId="8F6274A771754679823D305F9E895353">
    <w:name w:val="8F6274A771754679823D305F9E895353"/>
    <w:rsid w:val="00B1260B"/>
  </w:style>
  <w:style w:type="paragraph" w:customStyle="1" w:styleId="170A7F52C0C747918C2A4CFBFEB6145E">
    <w:name w:val="170A7F52C0C747918C2A4CFBFEB6145E"/>
    <w:rsid w:val="00B1260B"/>
  </w:style>
  <w:style w:type="paragraph" w:customStyle="1" w:styleId="C4391E8B98E64CC89A0BDAC02482F898">
    <w:name w:val="C4391E8B98E64CC89A0BDAC02482F898"/>
    <w:rsid w:val="00B1260B"/>
  </w:style>
  <w:style w:type="paragraph" w:customStyle="1" w:styleId="7C0E7E38F15041FE9D3E3A81E5444E13">
    <w:name w:val="7C0E7E38F15041FE9D3E3A81E5444E13"/>
    <w:rsid w:val="00B1260B"/>
  </w:style>
  <w:style w:type="paragraph" w:customStyle="1" w:styleId="49E00CD19B1E4E6F993274F5B9A9AC15">
    <w:name w:val="49E00CD19B1E4E6F993274F5B9A9AC15"/>
    <w:rsid w:val="00B1260B"/>
  </w:style>
  <w:style w:type="paragraph" w:customStyle="1" w:styleId="7465A02B15C2408381FB7C61A91504C8">
    <w:name w:val="7465A02B15C2408381FB7C61A91504C8"/>
    <w:rsid w:val="00B1260B"/>
  </w:style>
  <w:style w:type="paragraph" w:customStyle="1" w:styleId="23B8F96CDC6B40FC84CF872EFB129036">
    <w:name w:val="23B8F96CDC6B40FC84CF872EFB129036"/>
    <w:rsid w:val="00B1260B"/>
  </w:style>
  <w:style w:type="paragraph" w:customStyle="1" w:styleId="B6A526F77F664BE5BD0489F706DC9464">
    <w:name w:val="B6A526F77F664BE5BD0489F706DC9464"/>
    <w:rsid w:val="00B1260B"/>
  </w:style>
  <w:style w:type="paragraph" w:customStyle="1" w:styleId="9E6A1D797C9748DD9B730D3622FAF197">
    <w:name w:val="9E6A1D797C9748DD9B730D3622FAF197"/>
    <w:rsid w:val="00B1260B"/>
  </w:style>
  <w:style w:type="paragraph" w:customStyle="1" w:styleId="E4B47EEFF0E348B5851D5B420F0B34EB">
    <w:name w:val="E4B47EEFF0E348B5851D5B420F0B34EB"/>
    <w:rsid w:val="00B1260B"/>
  </w:style>
  <w:style w:type="paragraph" w:customStyle="1" w:styleId="3EA61C9EA94845BE92425F1C416572C9">
    <w:name w:val="3EA61C9EA94845BE92425F1C416572C9"/>
    <w:rsid w:val="00B1260B"/>
  </w:style>
  <w:style w:type="paragraph" w:customStyle="1" w:styleId="578C8CD0A5304EA68191DCE1AA94F332">
    <w:name w:val="578C8CD0A5304EA68191DCE1AA94F332"/>
    <w:rsid w:val="00B1260B"/>
  </w:style>
  <w:style w:type="paragraph" w:customStyle="1" w:styleId="1138BB8F94F04B5A82367020F52A6CCB">
    <w:name w:val="1138BB8F94F04B5A82367020F52A6CCB"/>
    <w:rsid w:val="00B1260B"/>
  </w:style>
  <w:style w:type="paragraph" w:customStyle="1" w:styleId="FD8634B8EDF74002AA397BA332ACF4EA">
    <w:name w:val="FD8634B8EDF74002AA397BA332ACF4EA"/>
    <w:rsid w:val="00B1260B"/>
  </w:style>
  <w:style w:type="paragraph" w:customStyle="1" w:styleId="FAE0332141D14346AE5C583DF1A842FF">
    <w:name w:val="FAE0332141D14346AE5C583DF1A842FF"/>
    <w:rsid w:val="00B1260B"/>
  </w:style>
  <w:style w:type="paragraph" w:customStyle="1" w:styleId="6279A006306846EE9AA9A91E3CBC4EB0">
    <w:name w:val="6279A006306846EE9AA9A91E3CBC4EB0"/>
    <w:rsid w:val="00B1260B"/>
  </w:style>
  <w:style w:type="paragraph" w:customStyle="1" w:styleId="3A059F979AD74B08876751AC9614129F">
    <w:name w:val="3A059F979AD74B08876751AC9614129F"/>
    <w:rsid w:val="00B1260B"/>
  </w:style>
  <w:style w:type="paragraph" w:customStyle="1" w:styleId="86B977BB8AD5444C9BF69F64F7D9E559">
    <w:name w:val="86B977BB8AD5444C9BF69F64F7D9E559"/>
    <w:rsid w:val="00B1260B"/>
  </w:style>
  <w:style w:type="paragraph" w:customStyle="1" w:styleId="D4B42F9959B44846B6F8047A3704AC3B">
    <w:name w:val="D4B42F9959B44846B6F8047A3704AC3B"/>
    <w:rsid w:val="00B1260B"/>
  </w:style>
  <w:style w:type="paragraph" w:customStyle="1" w:styleId="19F98214E39940FD90865D475F26790F">
    <w:name w:val="19F98214E39940FD90865D475F26790F"/>
    <w:rsid w:val="00B1260B"/>
  </w:style>
  <w:style w:type="paragraph" w:customStyle="1" w:styleId="4EFF0A8ED76344E492B57B72D49E9A49">
    <w:name w:val="4EFF0A8ED76344E492B57B72D49E9A49"/>
    <w:rsid w:val="00B1260B"/>
  </w:style>
  <w:style w:type="paragraph" w:customStyle="1" w:styleId="62D41C33C08E4401AA3B16941D2587F1">
    <w:name w:val="62D41C33C08E4401AA3B16941D2587F1"/>
    <w:rsid w:val="00B1260B"/>
  </w:style>
  <w:style w:type="paragraph" w:customStyle="1" w:styleId="B710BD7226BE4B43A7DEA3F249E05F35">
    <w:name w:val="B710BD7226BE4B43A7DEA3F249E05F35"/>
    <w:rsid w:val="00B1260B"/>
  </w:style>
  <w:style w:type="paragraph" w:customStyle="1" w:styleId="0C43D58D766C4748B553D1B5943EE294">
    <w:name w:val="0C43D58D766C4748B553D1B5943EE294"/>
    <w:rsid w:val="00B1260B"/>
  </w:style>
  <w:style w:type="paragraph" w:customStyle="1" w:styleId="E6AFF616701C4326BD9E6675D91A7D8D">
    <w:name w:val="E6AFF616701C4326BD9E6675D91A7D8D"/>
    <w:rsid w:val="00B1260B"/>
  </w:style>
  <w:style w:type="paragraph" w:customStyle="1" w:styleId="4DA1130FFA0646208AB3F31FBA7C5AB5">
    <w:name w:val="4DA1130FFA0646208AB3F31FBA7C5AB5"/>
    <w:rsid w:val="00B1260B"/>
  </w:style>
  <w:style w:type="paragraph" w:customStyle="1" w:styleId="546740A3CC994C7882CC719F99934E95">
    <w:name w:val="546740A3CC994C7882CC719F99934E95"/>
    <w:rsid w:val="00B1260B"/>
  </w:style>
  <w:style w:type="paragraph" w:customStyle="1" w:styleId="48F0469334594B29880DA945932E41D1">
    <w:name w:val="48F0469334594B29880DA945932E41D1"/>
    <w:rsid w:val="00B1260B"/>
  </w:style>
  <w:style w:type="paragraph" w:customStyle="1" w:styleId="A8F68756C375446E8B983A567F1EC1BE">
    <w:name w:val="A8F68756C375446E8B983A567F1EC1BE"/>
    <w:rsid w:val="00B1260B"/>
  </w:style>
  <w:style w:type="paragraph" w:customStyle="1" w:styleId="0F8E0ACFE3E142BEAFB9FBAB9AF57642">
    <w:name w:val="0F8E0ACFE3E142BEAFB9FBAB9AF57642"/>
    <w:rsid w:val="00B1260B"/>
  </w:style>
  <w:style w:type="paragraph" w:customStyle="1" w:styleId="39C42B9349174141A2D04F2CDB6CAB23">
    <w:name w:val="39C42B9349174141A2D04F2CDB6CAB23"/>
    <w:rsid w:val="00B1260B"/>
  </w:style>
  <w:style w:type="paragraph" w:customStyle="1" w:styleId="5528A55C0B2E42CCB6D74BA2E997B112">
    <w:name w:val="5528A55C0B2E42CCB6D74BA2E997B112"/>
    <w:rsid w:val="00B1260B"/>
  </w:style>
  <w:style w:type="paragraph" w:customStyle="1" w:styleId="498E388D89B44BBFA6CD15BDA4FBE85A">
    <w:name w:val="498E388D89B44BBFA6CD15BDA4FBE85A"/>
    <w:rsid w:val="00B1260B"/>
  </w:style>
  <w:style w:type="paragraph" w:customStyle="1" w:styleId="998999965816400A8953BC0C9245F901">
    <w:name w:val="998999965816400A8953BC0C9245F901"/>
    <w:rsid w:val="00B1260B"/>
  </w:style>
  <w:style w:type="paragraph" w:customStyle="1" w:styleId="7D88D868E5834B788F050E54E17450CF">
    <w:name w:val="7D88D868E5834B788F050E54E17450CF"/>
    <w:rsid w:val="00B1260B"/>
  </w:style>
  <w:style w:type="paragraph" w:customStyle="1" w:styleId="BA31F99EEFB24014B53F3AF351735E25">
    <w:name w:val="BA31F99EEFB24014B53F3AF351735E25"/>
    <w:rsid w:val="00B1260B"/>
  </w:style>
  <w:style w:type="paragraph" w:customStyle="1" w:styleId="0CD43070F79140C0A52EB0B17432B8B9">
    <w:name w:val="0CD43070F79140C0A52EB0B17432B8B9"/>
    <w:rsid w:val="00B1260B"/>
  </w:style>
  <w:style w:type="paragraph" w:customStyle="1" w:styleId="0EFEEC15A13F46708084CA9125043719">
    <w:name w:val="0EFEEC15A13F46708084CA9125043719"/>
    <w:rsid w:val="00B1260B"/>
  </w:style>
  <w:style w:type="paragraph" w:customStyle="1" w:styleId="426D3F744B9E410999621929341F01C2">
    <w:name w:val="426D3F744B9E410999621929341F01C2"/>
    <w:rsid w:val="00B1260B"/>
  </w:style>
  <w:style w:type="paragraph" w:customStyle="1" w:styleId="46F839E971E34A63A01FCE4837ED7EE6">
    <w:name w:val="46F839E971E34A63A01FCE4837ED7EE6"/>
    <w:rsid w:val="00B1260B"/>
  </w:style>
  <w:style w:type="paragraph" w:customStyle="1" w:styleId="ABFF1EF93E084558A442CA246AB647C9">
    <w:name w:val="ABFF1EF93E084558A442CA246AB647C9"/>
    <w:rsid w:val="00B1260B"/>
  </w:style>
  <w:style w:type="paragraph" w:customStyle="1" w:styleId="007F4D85EAC644388803242FAE17DD70">
    <w:name w:val="007F4D85EAC644388803242FAE17DD70"/>
    <w:rsid w:val="00B1260B"/>
  </w:style>
  <w:style w:type="paragraph" w:customStyle="1" w:styleId="E84AA3B529714280903E52C6E0C9A9AC">
    <w:name w:val="E84AA3B529714280903E52C6E0C9A9AC"/>
    <w:rsid w:val="00B1260B"/>
  </w:style>
  <w:style w:type="paragraph" w:customStyle="1" w:styleId="535CAD15DB214E9794A9B3C21421C953">
    <w:name w:val="535CAD15DB214E9794A9B3C21421C953"/>
    <w:rsid w:val="00B1260B"/>
  </w:style>
  <w:style w:type="paragraph" w:customStyle="1" w:styleId="ACDFE67BB921443FA1592944270E0739">
    <w:name w:val="ACDFE67BB921443FA1592944270E0739"/>
    <w:rsid w:val="00B1260B"/>
  </w:style>
  <w:style w:type="paragraph" w:customStyle="1" w:styleId="5A979746105E409BBD73B8299E447612">
    <w:name w:val="5A979746105E409BBD73B8299E447612"/>
    <w:rsid w:val="00B1260B"/>
  </w:style>
  <w:style w:type="paragraph" w:customStyle="1" w:styleId="D7382F233AA54C998D4D122A27283FF2">
    <w:name w:val="D7382F233AA54C998D4D122A27283FF2"/>
    <w:rsid w:val="00B1260B"/>
  </w:style>
  <w:style w:type="paragraph" w:customStyle="1" w:styleId="463D9A47FEF94208A975DDB69A1CF916">
    <w:name w:val="463D9A47FEF94208A975DDB69A1CF916"/>
    <w:rsid w:val="00B1260B"/>
  </w:style>
  <w:style w:type="paragraph" w:customStyle="1" w:styleId="0B154C3D7A2A4785AB060618C5243984">
    <w:name w:val="0B154C3D7A2A4785AB060618C5243984"/>
    <w:rsid w:val="00B1260B"/>
  </w:style>
  <w:style w:type="paragraph" w:customStyle="1" w:styleId="F5E9ADD68A8A46E7A2C5EE6635A661E9">
    <w:name w:val="F5E9ADD68A8A46E7A2C5EE6635A661E9"/>
    <w:rsid w:val="00B1260B"/>
  </w:style>
  <w:style w:type="paragraph" w:customStyle="1" w:styleId="FA1F62A81C22468282830F5DA93197CC">
    <w:name w:val="FA1F62A81C22468282830F5DA93197CC"/>
    <w:rsid w:val="00B1260B"/>
  </w:style>
  <w:style w:type="paragraph" w:customStyle="1" w:styleId="A4352ECC0FDF43C0AFAE524345E6E74C">
    <w:name w:val="A4352ECC0FDF43C0AFAE524345E6E74C"/>
    <w:rsid w:val="00B1260B"/>
  </w:style>
  <w:style w:type="paragraph" w:customStyle="1" w:styleId="00350FEF4D724DE089A2604FAD7E3704">
    <w:name w:val="00350FEF4D724DE089A2604FAD7E3704"/>
    <w:rsid w:val="00B1260B"/>
  </w:style>
  <w:style w:type="paragraph" w:customStyle="1" w:styleId="C576EA50BF124D0ABBB1BCDC2B11147A">
    <w:name w:val="C576EA50BF124D0ABBB1BCDC2B11147A"/>
    <w:rsid w:val="00B1260B"/>
  </w:style>
  <w:style w:type="paragraph" w:customStyle="1" w:styleId="D330FE484F4246DAAFA707D9DDDD604D">
    <w:name w:val="D330FE484F4246DAAFA707D9DDDD604D"/>
    <w:rsid w:val="00B1260B"/>
  </w:style>
  <w:style w:type="paragraph" w:customStyle="1" w:styleId="3E195A0D410248A8BB076F6901FB6865">
    <w:name w:val="3E195A0D410248A8BB076F6901FB6865"/>
    <w:rsid w:val="00B1260B"/>
  </w:style>
  <w:style w:type="paragraph" w:customStyle="1" w:styleId="D9B4A2A65AF949FE83D9C56B83B91D2E">
    <w:name w:val="D9B4A2A65AF949FE83D9C56B83B91D2E"/>
    <w:rsid w:val="00B1260B"/>
  </w:style>
  <w:style w:type="paragraph" w:customStyle="1" w:styleId="963EE80D9B574D79BC8F60A427F76F6F">
    <w:name w:val="963EE80D9B574D79BC8F60A427F76F6F"/>
    <w:rsid w:val="00B1260B"/>
  </w:style>
  <w:style w:type="paragraph" w:customStyle="1" w:styleId="28B7098E35B84426B8858963BB00D03A">
    <w:name w:val="28B7098E35B84426B8858963BB00D03A"/>
    <w:rsid w:val="00B1260B"/>
  </w:style>
  <w:style w:type="paragraph" w:customStyle="1" w:styleId="D3558C7A21B74555A574EE16E311E6DB">
    <w:name w:val="D3558C7A21B74555A574EE16E311E6DB"/>
    <w:rsid w:val="00B1260B"/>
  </w:style>
  <w:style w:type="paragraph" w:customStyle="1" w:styleId="AADE624D50824B209C3D8D59121E9E22">
    <w:name w:val="AADE624D50824B209C3D8D59121E9E22"/>
    <w:rsid w:val="00B1260B"/>
  </w:style>
  <w:style w:type="paragraph" w:customStyle="1" w:styleId="35EAEADFAF5B44FD816F92C63F6C4CE9">
    <w:name w:val="35EAEADFAF5B44FD816F92C63F6C4CE9"/>
    <w:rsid w:val="00B1260B"/>
  </w:style>
  <w:style w:type="paragraph" w:customStyle="1" w:styleId="5FD74BAD9AEC45F7A375F066F4C1F3F1">
    <w:name w:val="5FD74BAD9AEC45F7A375F066F4C1F3F1"/>
    <w:rsid w:val="00B1260B"/>
  </w:style>
  <w:style w:type="paragraph" w:customStyle="1" w:styleId="5C7A245A02874C958FAB15CB025BB9A6">
    <w:name w:val="5C7A245A02874C958FAB15CB025BB9A6"/>
    <w:rsid w:val="00B1260B"/>
  </w:style>
  <w:style w:type="paragraph" w:customStyle="1" w:styleId="9CDB558EBE204BC0B8E9EFC8BBFD18F2">
    <w:name w:val="9CDB558EBE204BC0B8E9EFC8BBFD18F2"/>
    <w:rsid w:val="00B1260B"/>
  </w:style>
  <w:style w:type="paragraph" w:customStyle="1" w:styleId="095725ADA76A4AA88DE6C0BBF098352B">
    <w:name w:val="095725ADA76A4AA88DE6C0BBF098352B"/>
    <w:rsid w:val="00B1260B"/>
  </w:style>
  <w:style w:type="paragraph" w:customStyle="1" w:styleId="7EC2DC9F9EB14EBFA2D9CEA69C7BD986">
    <w:name w:val="7EC2DC9F9EB14EBFA2D9CEA69C7BD986"/>
    <w:rsid w:val="00B1260B"/>
  </w:style>
  <w:style w:type="paragraph" w:customStyle="1" w:styleId="96D08028788D45BD803EC1D5D985776E">
    <w:name w:val="96D08028788D45BD803EC1D5D985776E"/>
    <w:rsid w:val="00B1260B"/>
  </w:style>
  <w:style w:type="paragraph" w:customStyle="1" w:styleId="7EDB9F3435554FB99BBE6E905E9E19BE">
    <w:name w:val="7EDB9F3435554FB99BBE6E905E9E19BE"/>
    <w:rsid w:val="00B1260B"/>
  </w:style>
  <w:style w:type="paragraph" w:customStyle="1" w:styleId="3E77F3070C9D4EF1863B7F705CC80B0B">
    <w:name w:val="3E77F3070C9D4EF1863B7F705CC80B0B"/>
    <w:rsid w:val="00B1260B"/>
  </w:style>
  <w:style w:type="paragraph" w:customStyle="1" w:styleId="0B261AD1CB8A469F8657E8BDC4E9F40D">
    <w:name w:val="0B261AD1CB8A469F8657E8BDC4E9F40D"/>
    <w:rsid w:val="00B1260B"/>
  </w:style>
  <w:style w:type="paragraph" w:customStyle="1" w:styleId="61142BA8AB9C4799A17E7D0628DB8983">
    <w:name w:val="61142BA8AB9C4799A17E7D0628DB8983"/>
    <w:rsid w:val="00B1260B"/>
  </w:style>
  <w:style w:type="paragraph" w:customStyle="1" w:styleId="0FED69FCDEB04B429E5B5D2555404BCB">
    <w:name w:val="0FED69FCDEB04B429E5B5D2555404BCB"/>
    <w:rsid w:val="00B1260B"/>
  </w:style>
  <w:style w:type="paragraph" w:customStyle="1" w:styleId="171FC7C6DCD44C528AFC31B55C2BB853">
    <w:name w:val="171FC7C6DCD44C528AFC31B55C2BB853"/>
    <w:rsid w:val="00B1260B"/>
  </w:style>
  <w:style w:type="paragraph" w:customStyle="1" w:styleId="75E52D772D4A4EBB88BEABE7105D4E5D">
    <w:name w:val="75E52D772D4A4EBB88BEABE7105D4E5D"/>
    <w:rsid w:val="00B1260B"/>
  </w:style>
  <w:style w:type="paragraph" w:customStyle="1" w:styleId="120C979D0AFF425096AA905DC3DC3058">
    <w:name w:val="120C979D0AFF425096AA905DC3DC3058"/>
    <w:rsid w:val="00B1260B"/>
  </w:style>
  <w:style w:type="paragraph" w:customStyle="1" w:styleId="477F3F9E0B70460C906039022DBF8E3E">
    <w:name w:val="477F3F9E0B70460C906039022DBF8E3E"/>
    <w:rsid w:val="00B1260B"/>
  </w:style>
  <w:style w:type="paragraph" w:customStyle="1" w:styleId="EEE317DFB81B4DB4AA5D945E6B60B44D">
    <w:name w:val="EEE317DFB81B4DB4AA5D945E6B60B44D"/>
    <w:rsid w:val="00B1260B"/>
  </w:style>
  <w:style w:type="paragraph" w:customStyle="1" w:styleId="CAA0DC894AC64B8FB5C68D0FA8C00687">
    <w:name w:val="CAA0DC894AC64B8FB5C68D0FA8C00687"/>
    <w:rsid w:val="00B1260B"/>
  </w:style>
  <w:style w:type="paragraph" w:customStyle="1" w:styleId="9126F7A65CE741739943AAC24EA097FE">
    <w:name w:val="9126F7A65CE741739943AAC24EA097FE"/>
    <w:rsid w:val="00B1260B"/>
  </w:style>
  <w:style w:type="paragraph" w:customStyle="1" w:styleId="D0573720231542EFA69A0A48ADC86A4A">
    <w:name w:val="D0573720231542EFA69A0A48ADC86A4A"/>
    <w:rsid w:val="00B1260B"/>
  </w:style>
  <w:style w:type="paragraph" w:customStyle="1" w:styleId="B5C2617A595744F3BDA347F31DACE39F">
    <w:name w:val="B5C2617A595744F3BDA347F31DACE39F"/>
    <w:rsid w:val="00B1260B"/>
  </w:style>
  <w:style w:type="paragraph" w:customStyle="1" w:styleId="8F7905F5E4634EA7BE435B4409BA4B99">
    <w:name w:val="8F7905F5E4634EA7BE435B4409BA4B99"/>
    <w:rsid w:val="00B1260B"/>
  </w:style>
  <w:style w:type="paragraph" w:customStyle="1" w:styleId="1EFF363E6BFD4DAF940FCEEE0CEDDC78">
    <w:name w:val="1EFF363E6BFD4DAF940FCEEE0CEDDC78"/>
    <w:rsid w:val="00B1260B"/>
  </w:style>
  <w:style w:type="paragraph" w:customStyle="1" w:styleId="6897AF29D5BF4A8E82A53EF056D1942C">
    <w:name w:val="6897AF29D5BF4A8E82A53EF056D1942C"/>
    <w:rsid w:val="00B1260B"/>
  </w:style>
  <w:style w:type="paragraph" w:customStyle="1" w:styleId="D7C5FA341C35436F82F19D33FD5E19CF">
    <w:name w:val="D7C5FA341C35436F82F19D33FD5E19CF"/>
    <w:rsid w:val="00B1260B"/>
  </w:style>
  <w:style w:type="paragraph" w:customStyle="1" w:styleId="7C340F12F3A448B890555D62E896A83D">
    <w:name w:val="7C340F12F3A448B890555D62E896A83D"/>
    <w:rsid w:val="00B1260B"/>
  </w:style>
  <w:style w:type="paragraph" w:customStyle="1" w:styleId="898E4A5865E244FC8CC80EACB8EB0805">
    <w:name w:val="898E4A5865E244FC8CC80EACB8EB0805"/>
    <w:rsid w:val="00B1260B"/>
  </w:style>
  <w:style w:type="paragraph" w:customStyle="1" w:styleId="A32261AFA675438883922F10AA08A3CA">
    <w:name w:val="A32261AFA675438883922F10AA08A3CA"/>
    <w:rsid w:val="00B1260B"/>
  </w:style>
  <w:style w:type="paragraph" w:customStyle="1" w:styleId="2B63D605AF6B45169CA780DA6BD204E9">
    <w:name w:val="2B63D605AF6B45169CA780DA6BD204E9"/>
    <w:rsid w:val="00B1260B"/>
  </w:style>
  <w:style w:type="paragraph" w:customStyle="1" w:styleId="A481D9E967D640F9B82582FC36D0390D">
    <w:name w:val="A481D9E967D640F9B82582FC36D0390D"/>
    <w:rsid w:val="00B1260B"/>
  </w:style>
  <w:style w:type="paragraph" w:customStyle="1" w:styleId="F81FE8D214694CCAB6144326C0355DCE">
    <w:name w:val="F81FE8D214694CCAB6144326C0355DCE"/>
    <w:rsid w:val="00B1260B"/>
  </w:style>
  <w:style w:type="paragraph" w:customStyle="1" w:styleId="8571702D404C47AAB15BA0BAC630F7FB">
    <w:name w:val="8571702D404C47AAB15BA0BAC630F7FB"/>
    <w:rsid w:val="00B1260B"/>
  </w:style>
  <w:style w:type="paragraph" w:customStyle="1" w:styleId="E0DF64BF1E744DD2A68385F73DE65FF7">
    <w:name w:val="E0DF64BF1E744DD2A68385F73DE65FF7"/>
    <w:rsid w:val="00B1260B"/>
  </w:style>
  <w:style w:type="paragraph" w:customStyle="1" w:styleId="C54DCBF5E0A74A7EAF5A0BAE4962040F">
    <w:name w:val="C54DCBF5E0A74A7EAF5A0BAE4962040F"/>
    <w:rsid w:val="00B1260B"/>
  </w:style>
  <w:style w:type="paragraph" w:customStyle="1" w:styleId="3ABA924CFDC64FFC9C9ED68EA94AD2B6">
    <w:name w:val="3ABA924CFDC64FFC9C9ED68EA94AD2B6"/>
    <w:rsid w:val="00B1260B"/>
  </w:style>
  <w:style w:type="paragraph" w:customStyle="1" w:styleId="7F48DD5422984112888C49352A5C841D">
    <w:name w:val="7F48DD5422984112888C49352A5C841D"/>
    <w:rsid w:val="00B1260B"/>
  </w:style>
  <w:style w:type="paragraph" w:customStyle="1" w:styleId="8DA9FD054BB94EEFBC64D88D2C1A3689">
    <w:name w:val="8DA9FD054BB94EEFBC64D88D2C1A3689"/>
    <w:rsid w:val="00B1260B"/>
  </w:style>
  <w:style w:type="paragraph" w:customStyle="1" w:styleId="6EF4E390A3DC452D94FF94ED80C63AF8">
    <w:name w:val="6EF4E390A3DC452D94FF94ED80C63AF8"/>
    <w:rsid w:val="00B1260B"/>
  </w:style>
  <w:style w:type="paragraph" w:customStyle="1" w:styleId="CAAF040EB2EF4985B42364F125F7FC1F">
    <w:name w:val="CAAF040EB2EF4985B42364F125F7FC1F"/>
    <w:rsid w:val="00B1260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Business Invoice">
      <a:dk1>
        <a:sysClr val="windowText" lastClr="000000"/>
      </a:dk1>
      <a:lt1>
        <a:sysClr val="window" lastClr="FFFFFF"/>
      </a:lt1>
      <a:dk2>
        <a:srgbClr val="4C483D"/>
      </a:dk2>
      <a:lt2>
        <a:srgbClr val="E4E3E2"/>
      </a:lt2>
      <a:accent1>
        <a:srgbClr val="F24F4F"/>
      </a:accent1>
      <a:accent2>
        <a:srgbClr val="8DBB70"/>
      </a:accent2>
      <a:accent3>
        <a:srgbClr val="F0BB44"/>
      </a:accent3>
      <a:accent4>
        <a:srgbClr val="61ADBF"/>
      </a:accent4>
      <a:accent5>
        <a:srgbClr val="A3648B"/>
      </a:accent5>
      <a:accent6>
        <a:srgbClr val="F8943F"/>
      </a:accent6>
      <a:hlink>
        <a:srgbClr val="4C483D"/>
      </a:hlink>
      <a:folHlink>
        <a:srgbClr val="A3648B"/>
      </a:folHlink>
    </a:clrScheme>
    <a:fontScheme name="Business Invoice">
      <a:majorFont>
        <a:latin typeface="Century Gothic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>България, Бургас, ул. Иван Богоров 20, вх. В, ет. 4</CompanyAddress>
  <CompanyPhone>Райфайзенбанк ЕАД</CompanyPhone>
  <CompanyFax>BG03RZBB91551002021658</CompanyFax>
  <CompanyEmail/>
</CoverPageProperties>
</file>

<file path=customXml/item2.xml><?xml version="1.0" encoding="utf-8"?>
<b:Sources xmlns:b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BCD3FC4-F8C0-46A9-B72D-279CAF895A4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D493D91-ACEF-45E4-A298-9173D33A3C5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Invoice (Red design).dotx</Template>
  <TotalTime>351</TotalTime>
  <Pages>2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ТРОКС Акаунтинг ООД</Company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SLAV</dc:creator>
  <cp:keywords/>
  <cp:lastModifiedBy>Slav Pumpalov</cp:lastModifiedBy>
  <cp:revision>70</cp:revision>
  <cp:lastPrinted>2016-10-16T11:47:00Z</cp:lastPrinted>
  <dcterms:created xsi:type="dcterms:W3CDTF">2016-10-16T11:34:00Z</dcterms:created>
  <dcterms:modified xsi:type="dcterms:W3CDTF">2026-01-24T13:37:00Z</dcterms:modified>
  <cp:contentStatus/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TC029014899991</vt:lpwstr>
  </property>
</Properties>
</file>