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ayoutTable"/>
        <w:tblW w:w="5385" w:type="pct"/>
        <w:tblBorders>
          <w:bottom w:val="single" w:sz="12" w:space="0" w:color="446530" w:themeColor="accent2" w:themeShade="80"/>
        </w:tblBorders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498"/>
        <w:gridCol w:w="2992"/>
      </w:tblGrid>
      <w:tr w:rsidR="00633CD8" w:rsidRPr="00633CD8" w14:paraId="4F55E787" w14:textId="77777777" w:rsidTr="005D0068">
        <w:tc>
          <w:tcPr>
            <w:tcW w:w="3574" w:type="pct"/>
            <w:vAlign w:val="bottom"/>
          </w:tcPr>
          <w:p w14:paraId="4D192D69" w14:textId="79A57925" w:rsidR="00E9069E" w:rsidRPr="00633CD8" w:rsidRDefault="00B46C9E">
            <w:pPr>
              <w:pStyle w:val="Name"/>
              <w:spacing w:after="60"/>
              <w:rPr>
                <w:b/>
                <w:noProof/>
                <w:color w:val="446530" w:themeColor="accent2" w:themeShade="80"/>
                <w:lang w:val="bg-BG"/>
              </w:rPr>
            </w:pPr>
            <w:sdt>
              <w:sdtPr>
                <w:rPr>
                  <w:b/>
                  <w:noProof/>
                  <w:color w:val="446530" w:themeColor="accent2" w:themeShade="80"/>
                  <w:lang w:val="bg-BG"/>
                </w:rPr>
                <w:alias w:val="Company"/>
                <w:tag w:val="Company"/>
                <w:id w:val="623967895"/>
                <w:lock w:val="sdtLocked"/>
                <w:placeholder>
                  <w:docPart w:val="DefaultPlaceholder_-1854013440"/>
                </w:placeholder>
              </w:sdtPr>
              <w:sdtEndPr/>
              <w:sdtContent>
                <w:r w:rsidR="00647856">
                  <w:rPr>
                    <w:b/>
                    <w:noProof/>
                    <w:color w:val="446530" w:themeColor="accent2" w:themeShade="80"/>
                    <w:lang w:val="bg-BG"/>
                  </w:rPr>
                  <w:t>АБВ ЕООД</w:t>
                </w:r>
              </w:sdtContent>
            </w:sdt>
          </w:p>
          <w:p w14:paraId="59EFE5FE" w14:textId="23FC002E" w:rsidR="00E9069E" w:rsidRPr="00633CD8" w:rsidRDefault="009D45BC" w:rsidP="007D6F8E">
            <w:pPr>
              <w:pStyle w:val="Name"/>
              <w:tabs>
                <w:tab w:val="left" w:pos="1701"/>
              </w:tabs>
              <w:rPr>
                <w:noProof/>
                <w:color w:val="446530" w:themeColor="accent2" w:themeShade="80"/>
                <w:sz w:val="20"/>
                <w:lang w:val="bg-BG"/>
              </w:rPr>
            </w:pPr>
            <w:r w:rsidRPr="00633CD8">
              <w:rPr>
                <w:noProof/>
                <w:color w:val="446530" w:themeColor="accent2" w:themeShade="80"/>
                <w:sz w:val="22"/>
                <w:lang w:val="bg-BG"/>
              </w:rPr>
              <w:t>Адрес:</w:t>
            </w:r>
            <w:r w:rsidR="007D6F8E" w:rsidRPr="00633CD8">
              <w:rPr>
                <w:noProof/>
                <w:color w:val="446530" w:themeColor="accent2" w:themeShade="80"/>
                <w:sz w:val="22"/>
                <w:lang w:val="bg-BG"/>
              </w:rPr>
              <w:tab/>
            </w:r>
            <w:sdt>
              <w:sdtPr>
                <w:rPr>
                  <w:b/>
                  <w:noProof/>
                  <w:color w:val="446530" w:themeColor="accent2" w:themeShade="80"/>
                  <w:sz w:val="22"/>
                  <w:lang w:val="bg-BG"/>
                </w:rPr>
                <w:alias w:val="Street Address"/>
                <w:tag w:val="Street Address"/>
                <w:id w:val="1415969137"/>
                <w:lock w:val="sdtLocked"/>
                <w:placeholder>
                  <w:docPart w:val="A198B252B85447A097F68B9A94DC3D88"/>
                </w:placeholder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</w:sdtPr>
              <w:sdtEndPr/>
              <w:sdtContent>
                <w:r w:rsidR="00647856">
                  <w:rPr>
                    <w:b/>
                    <w:noProof/>
                    <w:color w:val="446530" w:themeColor="accent2" w:themeShade="80"/>
                    <w:sz w:val="22"/>
                    <w:lang w:val="bg-BG"/>
                  </w:rPr>
                  <w:t>България, Бургас, ул. Никола Василев 23 вх. 4</w:t>
                </w:r>
              </w:sdtContent>
            </w:sdt>
          </w:p>
          <w:p w14:paraId="63571ABC" w14:textId="2702D696" w:rsidR="009D45BC" w:rsidRPr="00633CD8" w:rsidRDefault="009D45BC" w:rsidP="007D6F8E">
            <w:pPr>
              <w:pStyle w:val="NoSpacing"/>
              <w:tabs>
                <w:tab w:val="left" w:pos="1701"/>
              </w:tabs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</w:pPr>
            <w:r w:rsidRPr="00633CD8"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  <w:t>ЕИК/ЕГН:</w:t>
            </w:r>
            <w:r w:rsidR="007D6F8E" w:rsidRPr="00633CD8"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446530" w:themeColor="accent2" w:themeShade="80"/>
                  <w:sz w:val="22"/>
                  <w:szCs w:val="36"/>
                  <w:lang w:val="bg-BG"/>
                </w:rPr>
                <w:alias w:val="EIK"/>
                <w:tag w:val="EIK"/>
                <w:id w:val="-1285727315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Fonts w:asciiTheme="minorHAnsi" w:eastAsiaTheme="minorHAnsi" w:hAnsiTheme="minorHAnsi" w:cstheme="minorBidi"/>
                  <w:sz w:val="20"/>
                  <w:szCs w:val="20"/>
                </w:rPr>
              </w:sdtEndPr>
              <w:sdtContent>
                <w:r w:rsidR="00647856">
                  <w:rPr>
                    <w:rFonts w:asciiTheme="majorHAnsi" w:eastAsiaTheme="majorEastAsia" w:hAnsiTheme="majorHAnsi" w:cstheme="majorBidi"/>
                    <w:b/>
                    <w:noProof/>
                    <w:color w:val="446530" w:themeColor="accent2" w:themeShade="80"/>
                    <w:sz w:val="22"/>
                    <w:szCs w:val="36"/>
                  </w:rPr>
                  <w:t>201896386</w:t>
                </w:r>
              </w:sdtContent>
            </w:sdt>
          </w:p>
          <w:p w14:paraId="1FA999DB" w14:textId="142FABA3" w:rsidR="009D45BC" w:rsidRPr="00633CD8" w:rsidRDefault="009D45BC" w:rsidP="007D6F8E">
            <w:pPr>
              <w:pStyle w:val="NoSpacing"/>
              <w:tabs>
                <w:tab w:val="left" w:pos="1701"/>
              </w:tabs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</w:pPr>
            <w:r w:rsidRPr="00633CD8"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  <w:t>ИН по ЗДДС:</w:t>
            </w:r>
            <w:r w:rsidR="007D6F8E" w:rsidRPr="00633CD8"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446530" w:themeColor="accent2" w:themeShade="80"/>
                  <w:sz w:val="22"/>
                  <w:szCs w:val="36"/>
                  <w:lang w:val="bg-BG"/>
                </w:rPr>
                <w:alias w:val="EIKDDS"/>
                <w:tag w:val="EIKDDS"/>
                <w:id w:val="1575471351"/>
                <w:lock w:val="sdtLocked"/>
                <w:placeholder>
                  <w:docPart w:val="EA9C89466F264253A884276A9C34A31C"/>
                </w:placeholder>
              </w:sdtPr>
              <w:sdtEndPr/>
              <w:sdtContent>
                <w:r w:rsidR="00647856">
                  <w:rPr>
                    <w:rFonts w:asciiTheme="majorHAnsi" w:eastAsiaTheme="majorEastAsia" w:hAnsiTheme="majorHAnsi" w:cstheme="majorBidi"/>
                    <w:b/>
                    <w:noProof/>
                    <w:color w:val="446530" w:themeColor="accent2" w:themeShade="80"/>
                    <w:sz w:val="22"/>
                    <w:szCs w:val="36"/>
                    <w:lang w:val="bg-BG"/>
                  </w:rPr>
                  <w:t>-</w:t>
                </w:r>
              </w:sdtContent>
            </w:sdt>
          </w:p>
          <w:p w14:paraId="48802E31" w14:textId="1C7A3F2C" w:rsidR="00AF2070" w:rsidRPr="00633CD8" w:rsidRDefault="00AF2070" w:rsidP="00AF2070">
            <w:pPr>
              <w:pStyle w:val="NoSpacing"/>
              <w:tabs>
                <w:tab w:val="left" w:pos="1701"/>
              </w:tabs>
              <w:rPr>
                <w:noProof/>
                <w:color w:val="446530" w:themeColor="accent2" w:themeShade="80"/>
                <w:lang w:val="bg-BG"/>
              </w:rPr>
            </w:pPr>
            <w:r w:rsidRPr="00633CD8">
              <w:rPr>
                <w:rFonts w:asciiTheme="majorHAnsi" w:eastAsiaTheme="majorEastAsia" w:hAnsiTheme="majorHAnsi" w:cstheme="majorBidi"/>
                <w:noProof/>
                <w:color w:val="446530" w:themeColor="accent2" w:themeShade="80"/>
                <w:sz w:val="22"/>
                <w:szCs w:val="36"/>
                <w:lang w:val="bg-BG"/>
              </w:rPr>
              <w:t>МОЛ:</w:t>
            </w:r>
            <w:r w:rsidRPr="00633CD8">
              <w:rPr>
                <w:noProof/>
                <w:color w:val="446530" w:themeColor="accent2" w:themeShade="80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446530" w:themeColor="accent2" w:themeShade="80"/>
                  <w:sz w:val="22"/>
                  <w:szCs w:val="36"/>
                  <w:lang w:val="bg-BG"/>
                </w:rPr>
                <w:alias w:val="MOL"/>
                <w:tag w:val="MOL"/>
                <w:id w:val="-1475514893"/>
                <w:lock w:val="sdtLocked"/>
                <w:placeholder>
                  <w:docPart w:val="DefaultPlaceholder_-1854013440"/>
                </w:placeholder>
              </w:sdtPr>
              <w:sdtEndPr/>
              <w:sdtContent>
                <w:r w:rsidR="00647856">
                  <w:rPr>
                    <w:rFonts w:asciiTheme="majorHAnsi" w:eastAsiaTheme="majorEastAsia" w:hAnsiTheme="majorHAnsi" w:cstheme="majorBidi"/>
                    <w:b/>
                    <w:noProof/>
                    <w:color w:val="446530" w:themeColor="accent2" w:themeShade="80"/>
                    <w:sz w:val="22"/>
                    <w:szCs w:val="36"/>
                    <w:lang w:val="bg-BG"/>
                  </w:rPr>
                  <w:t>Никола Иванов Василев</w:t>
                </w:r>
              </w:sdtContent>
            </w:sdt>
          </w:p>
        </w:tc>
        <w:tc>
          <w:tcPr>
            <w:tcW w:w="1426" w:type="pct"/>
            <w:vAlign w:val="bottom"/>
          </w:tcPr>
          <w:p w14:paraId="7878DA26" w14:textId="77777777" w:rsidR="00E9069E" w:rsidRPr="00633CD8" w:rsidRDefault="00CC581D" w:rsidP="00D06468">
            <w:pPr>
              <w:pStyle w:val="NoSpacing"/>
              <w:jc w:val="center"/>
              <w:rPr>
                <w:noProof/>
                <w:color w:val="446530" w:themeColor="accent2" w:themeShade="80"/>
                <w:lang w:val="bg-BG"/>
              </w:rPr>
            </w:pPr>
            <w:r w:rsidRPr="00633CD8">
              <w:rPr>
                <w:noProof/>
                <w:color w:val="446530" w:themeColor="accent2" w:themeShade="80"/>
                <w:lang w:val="bg-BG" w:eastAsia="bg-BG"/>
              </w:rPr>
              <w:drawing>
                <wp:inline distT="0" distB="0" distL="0" distR="0" wp14:anchorId="26925D4F" wp14:editId="0547E7C4">
                  <wp:extent cx="1405467" cy="790575"/>
                  <wp:effectExtent l="95250" t="0" r="213995" b="2190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rox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55" cy="7933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152400" dist="12000" dir="900000" sy="98000" kx="110000" ky="200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perspectiveRelaxed">
                              <a:rot lat="19800000" lon="1200000" rev="20820000"/>
                            </a:camera>
                            <a:lightRig rig="threePt" dir="t"/>
                          </a:scene3d>
                          <a:sp3d contourW="6350" prstMaterial="matte">
                            <a:bevelT w="101600" h="10160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A00C79" w14:textId="77777777" w:rsidR="00E9069E" w:rsidRPr="00C47A41" w:rsidRDefault="00E9069E">
      <w:pPr>
        <w:pStyle w:val="TableSpace"/>
        <w:rPr>
          <w:lang w:val="bg-BG"/>
        </w:rPr>
      </w:pPr>
    </w:p>
    <w:tbl>
      <w:tblPr>
        <w:tblStyle w:val="LayoutTable"/>
        <w:tblW w:w="5416" w:type="pct"/>
        <w:tblLook w:val="04A0" w:firstRow="1" w:lastRow="0" w:firstColumn="1" w:lastColumn="0" w:noHBand="0" w:noVBand="1"/>
        <w:tblDescription w:val="Invoice date and recipient"/>
      </w:tblPr>
      <w:tblGrid>
        <w:gridCol w:w="3264"/>
        <w:gridCol w:w="252"/>
        <w:gridCol w:w="3013"/>
        <w:gridCol w:w="504"/>
        <w:gridCol w:w="3517"/>
      </w:tblGrid>
      <w:tr w:rsidR="00E37D7B" w:rsidRPr="00E37D7B" w14:paraId="5FF5795B" w14:textId="77777777" w:rsidTr="005D0068">
        <w:trPr>
          <w:trHeight w:val="838"/>
        </w:trPr>
        <w:sdt>
          <w:sdtPr>
            <w:rPr>
              <w:rFonts w:asciiTheme="majorHAnsi" w:hAnsiTheme="majorHAnsi"/>
              <w:b/>
              <w:noProof/>
              <w:color w:val="000000" w:themeColor="text1"/>
              <w:lang w:val="bg-BG"/>
            </w:rPr>
            <w:alias w:val="izvestie"/>
            <w:tag w:val="izvestie"/>
            <w:id w:val="-1232066516"/>
            <w:placeholder>
              <w:docPart w:val="DefaultPlaceholder_-1854013440"/>
            </w:placeholder>
          </w:sdtPr>
          <w:sdtEndPr/>
          <w:sdtContent>
            <w:tc>
              <w:tcPr>
                <w:tcW w:w="3516" w:type="dxa"/>
                <w:gridSpan w:val="2"/>
                <w:tcBorders>
                  <w:bottom w:val="single" w:sz="12" w:space="0" w:color="446530" w:themeColor="accent2" w:themeShade="80"/>
                </w:tcBorders>
                <w:vAlign w:val="center"/>
              </w:tcPr>
              <w:p w14:paraId="700B3D0B" w14:textId="6B231DA6" w:rsidR="00581B93" w:rsidRPr="00E37D7B" w:rsidRDefault="00647856" w:rsidP="00581B93">
                <w:pPr>
                  <w:rPr>
                    <w:rFonts w:asciiTheme="majorHAnsi" w:hAnsiTheme="majorHAnsi"/>
                    <w:b/>
                    <w:noProof/>
                    <w:color w:val="000000" w:themeColor="text1"/>
                    <w:lang w:val="bg-BG"/>
                  </w:rPr>
                </w:pPr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lang w:val="bg-BG"/>
                  </w:rPr>
                  <w:t xml:space="preserve"> </w:t>
                </w:r>
              </w:p>
            </w:tc>
          </w:sdtContent>
        </w:sdt>
        <w:tc>
          <w:tcPr>
            <w:tcW w:w="3517" w:type="dxa"/>
            <w:gridSpan w:val="2"/>
            <w:tcBorders>
              <w:bottom w:val="single" w:sz="12" w:space="0" w:color="446530" w:themeColor="accent2" w:themeShade="80"/>
            </w:tcBorders>
            <w:vAlign w:val="center"/>
          </w:tcPr>
          <w:sdt>
            <w:sdtPr>
              <w:rPr>
                <w:b/>
                <w:noProof/>
                <w:color w:val="000000" w:themeColor="text1"/>
                <w:sz w:val="36"/>
                <w:szCs w:val="44"/>
                <w:lang w:val="bg-BG"/>
              </w:rPr>
              <w:alias w:val="viddok"/>
              <w:tag w:val="viddok"/>
              <w:id w:val="1570776986"/>
              <w:lock w:val="sdtLocked"/>
              <w:placeholder>
                <w:docPart w:val="DefaultPlaceholder_-1854013440"/>
              </w:placeholder>
            </w:sdtPr>
            <w:sdtEndPr/>
            <w:sdtContent>
              <w:p w14:paraId="7A31CCF3" w14:textId="448518E7" w:rsidR="00581B93" w:rsidRPr="00E37D7B" w:rsidRDefault="00647856" w:rsidP="00581B93">
                <w:pPr>
                  <w:pStyle w:val="Title"/>
                  <w:jc w:val="center"/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</w:pPr>
                <w:r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  <w:t>ФАКТУРА</w:t>
                </w:r>
              </w:p>
            </w:sdtContent>
          </w:sdt>
          <w:p w14:paraId="63906D27" w14:textId="77777777" w:rsidR="00581B93" w:rsidRPr="00E37D7B" w:rsidRDefault="00581B93" w:rsidP="00581B93">
            <w:pPr>
              <w:pStyle w:val="Title"/>
              <w:jc w:val="center"/>
              <w:rPr>
                <w:b/>
                <w:noProof/>
                <w:color w:val="000000" w:themeColor="text1"/>
                <w:lang w:val="bg-BG"/>
              </w:rPr>
            </w:pPr>
            <w:r w:rsidRPr="00E37D7B">
              <w:rPr>
                <w:b/>
                <w:noProof/>
                <w:color w:val="000000" w:themeColor="text1"/>
                <w:sz w:val="20"/>
                <w:szCs w:val="44"/>
                <w:lang w:val="bg-BG"/>
              </w:rPr>
              <w:t>ОРИГИНАЛ</w:t>
            </w:r>
          </w:p>
        </w:tc>
        <w:tc>
          <w:tcPr>
            <w:tcW w:w="3517" w:type="dxa"/>
            <w:tcBorders>
              <w:bottom w:val="single" w:sz="12" w:space="0" w:color="446530" w:themeColor="accent2" w:themeShade="80"/>
            </w:tcBorders>
            <w:vAlign w:val="center"/>
          </w:tcPr>
          <w:p w14:paraId="36B85A25" w14:textId="7E8C142C" w:rsidR="00581B93" w:rsidRPr="00E37D7B" w:rsidRDefault="00B46C9E" w:rsidP="00581B93">
            <w:pPr>
              <w:pStyle w:val="InvoiceHeading"/>
              <w:spacing w:before="0"/>
              <w:ind w:left="0" w:right="0"/>
              <w:jc w:val="center"/>
              <w:rPr>
                <w:b/>
                <w:noProof/>
                <w:color w:val="000000" w:themeColor="text1"/>
                <w:sz w:val="36"/>
                <w:szCs w:val="44"/>
                <w:lang w:val="bg-BG"/>
              </w:rPr>
            </w:pPr>
            <w:sdt>
              <w:sdtPr>
                <w:rPr>
                  <w:b/>
                  <w:noProof/>
                  <w:color w:val="000000" w:themeColor="text1"/>
                  <w:sz w:val="36"/>
                  <w:szCs w:val="44"/>
                  <w:lang w:val="bg-BG"/>
                </w:rPr>
                <w:alias w:val="Number"/>
                <w:tag w:val="Number"/>
                <w:id w:val="667683691"/>
                <w:lock w:val="sdtLocked"/>
                <w:placeholder>
                  <w:docPart w:val="A86C5C665CAF4CCB8BF0B31371D6BDCA"/>
                </w:placeholder>
                <w:text/>
              </w:sdtPr>
              <w:sdtEndPr/>
              <w:sdtContent>
                <w:r w:rsidR="00647856"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  <w:t>0000000225</w:t>
                </w:r>
              </w:sdtContent>
            </w:sdt>
          </w:p>
          <w:sdt>
            <w:sdtPr>
              <w:rPr>
                <w:b/>
                <w:noProof/>
                <w:color w:val="000000" w:themeColor="text1"/>
                <w:kern w:val="0"/>
                <w:sz w:val="36"/>
                <w:szCs w:val="44"/>
                <w:lang w:val="bg-BG"/>
              </w:rPr>
              <w:alias w:val="Date"/>
              <w:tag w:val="Date"/>
              <w:id w:val="-1843920489"/>
              <w:lock w:val="sdtLocked"/>
              <w:placeholder>
                <w:docPart w:val="B47604522B2344B2AE3C385465DDB9B4"/>
              </w:placeholder>
              <w:date w:fullDate="2026-01-12T00:00:00Z">
                <w:dateFormat w:val="dd.MM.yyyy"/>
                <w:lid w:val="bg-BG"/>
                <w:storeMappedDataAs w:val="dateTime"/>
                <w:calendar w:val="gregorian"/>
              </w:date>
            </w:sdtPr>
            <w:sdtEndPr/>
            <w:sdtContent>
              <w:p w14:paraId="59670346" w14:textId="09BBEF0E" w:rsidR="00E9069E" w:rsidRPr="00E37D7B" w:rsidRDefault="00647856" w:rsidP="00581B93">
                <w:pPr>
                  <w:pStyle w:val="Title"/>
                  <w:jc w:val="center"/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</w:pPr>
                <w:r>
                  <w:rPr>
                    <w:b/>
                    <w:noProof/>
                    <w:color w:val="000000" w:themeColor="text1"/>
                    <w:kern w:val="0"/>
                    <w:sz w:val="36"/>
                    <w:szCs w:val="44"/>
                    <w:lang w:val="bg-BG"/>
                  </w:rPr>
                  <w:t>12.01.2026</w:t>
                </w:r>
              </w:p>
            </w:sdtContent>
          </w:sdt>
        </w:tc>
      </w:tr>
      <w:tr w:rsidR="007071B1" w:rsidRPr="00C47A41" w14:paraId="6F2D9AA3" w14:textId="77777777" w:rsidTr="005D0068">
        <w:trPr>
          <w:trHeight w:val="412"/>
        </w:trPr>
        <w:tc>
          <w:tcPr>
            <w:tcW w:w="3264" w:type="dxa"/>
            <w:tcBorders>
              <w:top w:val="single" w:sz="12" w:space="0" w:color="446530" w:themeColor="accent2" w:themeShade="80"/>
            </w:tcBorders>
            <w:vAlign w:val="center"/>
          </w:tcPr>
          <w:p w14:paraId="673D8B99" w14:textId="77777777" w:rsidR="007071B1" w:rsidRPr="00C47A41" w:rsidRDefault="007071B1" w:rsidP="00581B93">
            <w:pPr>
              <w:rPr>
                <w:rFonts w:asciiTheme="majorHAnsi" w:eastAsiaTheme="majorEastAsia" w:hAnsiTheme="majorHAnsi" w:cstheme="majorBidi"/>
                <w:b/>
                <w:i/>
                <w:noProof/>
                <w:color w:val="F24F4F" w:themeColor="accent1"/>
                <w:sz w:val="36"/>
                <w:szCs w:val="36"/>
                <w:lang w:val="bg-BG"/>
              </w:rPr>
            </w:pPr>
            <w:r w:rsidRPr="005D0068">
              <w:rPr>
                <w:rFonts w:asciiTheme="majorHAnsi" w:eastAsiaTheme="majorEastAsia" w:hAnsiTheme="majorHAnsi" w:cstheme="majorBidi"/>
                <w:b/>
                <w:i/>
                <w:noProof/>
                <w:color w:val="446530" w:themeColor="accent2" w:themeShade="80"/>
                <w:sz w:val="28"/>
                <w:szCs w:val="36"/>
                <w:lang w:val="bg-BG"/>
              </w:rPr>
              <w:t>Получател</w:t>
            </w:r>
          </w:p>
        </w:tc>
        <w:tc>
          <w:tcPr>
            <w:tcW w:w="3265" w:type="dxa"/>
            <w:gridSpan w:val="2"/>
            <w:tcBorders>
              <w:top w:val="single" w:sz="12" w:space="0" w:color="446530" w:themeColor="accent2" w:themeShade="80"/>
            </w:tcBorders>
            <w:vAlign w:val="center"/>
          </w:tcPr>
          <w:p w14:paraId="3F2149DE" w14:textId="77777777" w:rsidR="007071B1" w:rsidRPr="00C47A41" w:rsidRDefault="007071B1" w:rsidP="00581B93">
            <w:pPr>
              <w:pStyle w:val="Title"/>
              <w:jc w:val="center"/>
              <w:rPr>
                <w:noProof/>
                <w:color w:val="F24F4F" w:themeColor="accent1"/>
                <w:kern w:val="0"/>
                <w:sz w:val="36"/>
                <w:szCs w:val="36"/>
                <w:lang w:val="bg-BG"/>
              </w:rPr>
            </w:pPr>
          </w:p>
        </w:tc>
        <w:tc>
          <w:tcPr>
            <w:tcW w:w="4019" w:type="dxa"/>
            <w:gridSpan w:val="2"/>
            <w:tcBorders>
              <w:top w:val="single" w:sz="12" w:space="0" w:color="446530" w:themeColor="accent2" w:themeShade="80"/>
            </w:tcBorders>
            <w:vAlign w:val="center"/>
          </w:tcPr>
          <w:p w14:paraId="7B1BA8F4" w14:textId="77777777" w:rsidR="007071B1" w:rsidRPr="00C47A41" w:rsidRDefault="007071B1" w:rsidP="00581B93">
            <w:pPr>
              <w:pStyle w:val="InvoiceHeading"/>
              <w:spacing w:before="0"/>
              <w:ind w:left="0" w:right="0"/>
              <w:jc w:val="center"/>
              <w:rPr>
                <w:noProof/>
                <w:sz w:val="36"/>
                <w:szCs w:val="36"/>
                <w:lang w:val="bg-BG"/>
              </w:rPr>
            </w:pPr>
          </w:p>
        </w:tc>
      </w:tr>
      <w:tr w:rsidR="00E37D7B" w:rsidRPr="00E37D7B" w14:paraId="74AA7331" w14:textId="77777777" w:rsidTr="007142CC">
        <w:trPr>
          <w:trHeight w:val="80"/>
        </w:trPr>
        <w:tc>
          <w:tcPr>
            <w:tcW w:w="10550" w:type="dxa"/>
            <w:gridSpan w:val="5"/>
            <w:tcMar>
              <w:bottom w:w="360" w:type="dxa"/>
            </w:tcMar>
          </w:tcPr>
          <w:p w14:paraId="4392651D" w14:textId="59CBA674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Фирма: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NameClient"/>
                <w:tag w:val="NameClient"/>
                <w:id w:val="-190845037"/>
                <w:lock w:val="sdtLocked"/>
                <w:placeholder>
                  <w:docPart w:val="4F68E2F7997D4CC6B69DF04E02B55D71"/>
                </w:placeholder>
                <w:text/>
              </w:sdtPr>
              <w:sdtEndPr/>
              <w:sdtContent>
                <w:r w:rsidR="00647856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ЕТ Макс-ЮВ-Ганка Димова</w:t>
                </w:r>
              </w:sdtContent>
            </w:sdt>
          </w:p>
          <w:p w14:paraId="623DD3CA" w14:textId="28267F8E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ЕИК/ЕГН: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noProof/>
                  <w:color w:val="000000" w:themeColor="text1"/>
                  <w:sz w:val="24"/>
                  <w:lang w:val="bg-BG"/>
                </w:rPr>
                <w:alias w:val="INZDDS"/>
                <w:tag w:val="Adresclient"/>
                <w:id w:val="-1058551528"/>
                <w:lock w:val="sdtLocked"/>
                <w:placeholder>
                  <w:docPart w:val="C0A2BA7F7D444C91988F7E83324FC40A"/>
                </w:placeholder>
              </w:sdtPr>
              <w:sdtEndPr/>
              <w:sdtContent>
                <w:r w:rsidR="00647856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102052299</w:t>
                </w:r>
              </w:sdtContent>
            </w:sdt>
          </w:p>
          <w:p w14:paraId="78F2C672" w14:textId="355E1535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ИН по ЗДДС: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noProof/>
                  <w:color w:val="000000" w:themeColor="text1"/>
                  <w:sz w:val="24"/>
                  <w:lang w:val="bg-BG"/>
                </w:rPr>
                <w:alias w:val="EIKclient"/>
                <w:tag w:val="EIKclient"/>
                <w:id w:val="-1651047164"/>
                <w:lock w:val="sdtLocked"/>
                <w:placeholder>
                  <w:docPart w:val="C0A2BA7F7D444C91988F7E83324FC40A"/>
                </w:placeholder>
              </w:sdtPr>
              <w:sdtEndPr/>
              <w:sdtContent>
                <w:r w:rsidR="00647856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BG102052299</w:t>
                </w:r>
              </w:sdtContent>
            </w:sdt>
          </w:p>
          <w:p w14:paraId="14B3E9FE" w14:textId="0FC65EE5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Адрес: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Adresclient"/>
                <w:tag w:val="INZDDS"/>
                <w:id w:val="674775225"/>
                <w:lock w:val="sdtLocked"/>
                <w:placeholder>
                  <w:docPart w:val="C0A2BA7F7D444C91988F7E83324FC40A"/>
                </w:placeholder>
              </w:sdtPr>
              <w:sdtEndPr/>
              <w:sdtContent>
                <w:r w:rsidR="00647856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България, Бургас, ул. Патриарх Евтимий № 34</w:t>
                </w:r>
              </w:sdtContent>
            </w:sdt>
          </w:p>
          <w:p w14:paraId="55248260" w14:textId="6C9443D4" w:rsidR="00E271A3" w:rsidRPr="00E37D7B" w:rsidRDefault="00E271A3" w:rsidP="00E271A3">
            <w:pPr>
              <w:pStyle w:val="NoSpacing"/>
              <w:tabs>
                <w:tab w:val="left" w:pos="1701"/>
              </w:tabs>
              <w:ind w:left="142"/>
              <w:rPr>
                <w:b/>
                <w:noProof/>
                <w:color w:val="000000" w:themeColor="text1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МОЛ: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MOLpol"/>
                <w:tag w:val="MOLpol"/>
                <w:id w:val="591432235"/>
                <w:lock w:val="sdtLocked"/>
                <w:placeholder>
                  <w:docPart w:val="C0A2BA7F7D444C91988F7E83324FC40A"/>
                </w:placeholder>
              </w:sdtPr>
              <w:sdtEndPr/>
              <w:sdtContent>
                <w:r w:rsidR="00647856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Ганка Динева Димова</w:t>
                </w:r>
              </w:sdtContent>
            </w:sdt>
          </w:p>
        </w:tc>
      </w:tr>
    </w:tbl>
    <w:p w14:paraId="4A12023B" w14:textId="77777777" w:rsidR="007142CC" w:rsidRDefault="007142CC" w:rsidP="007142CC">
      <w:pPr>
        <w:spacing w:before="0" w:after="0"/>
        <w:ind w:left="142" w:right="142"/>
      </w:pPr>
    </w:p>
    <w:tbl>
      <w:tblPr>
        <w:tblStyle w:val="ListTable3-Accent2"/>
        <w:tblW w:w="5396" w:type="pct"/>
        <w:tblLook w:val="0420" w:firstRow="1" w:lastRow="0" w:firstColumn="0" w:lastColumn="0" w:noHBand="0" w:noVBand="1"/>
        <w:tblDescription w:val="Invoice date and recipient"/>
      </w:tblPr>
      <w:tblGrid>
        <w:gridCol w:w="698"/>
        <w:gridCol w:w="3767"/>
        <w:gridCol w:w="1211"/>
        <w:gridCol w:w="769"/>
        <w:gridCol w:w="1323"/>
        <w:gridCol w:w="1441"/>
        <w:gridCol w:w="1292"/>
      </w:tblGrid>
      <w:tr w:rsidR="0035132A" w:rsidRPr="003E48C6" w14:paraId="61F2605F" w14:textId="77777777" w:rsidTr="000F34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332" w:type="pct"/>
          </w:tcPr>
          <w:p w14:paraId="2FEC6CC6" w14:textId="77777777" w:rsidR="00BF2C0D" w:rsidRPr="003E48C6" w:rsidRDefault="00BF2C0D" w:rsidP="007142CC">
            <w:pPr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№</w:t>
            </w:r>
          </w:p>
        </w:tc>
        <w:tc>
          <w:tcPr>
            <w:tcW w:w="1794" w:type="pct"/>
          </w:tcPr>
          <w:p w14:paraId="1C15AB84" w14:textId="77777777" w:rsidR="00BF2C0D" w:rsidRPr="003E48C6" w:rsidRDefault="00BF2C0D" w:rsidP="007142CC">
            <w:pPr>
              <w:ind w:left="-101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Наименование на стоката / услугата</w:t>
            </w:r>
          </w:p>
        </w:tc>
        <w:tc>
          <w:tcPr>
            <w:tcW w:w="577" w:type="pct"/>
          </w:tcPr>
          <w:p w14:paraId="0661BAA7" w14:textId="77777777" w:rsidR="00BF2C0D" w:rsidRPr="003E48C6" w:rsidRDefault="00BF2C0D" w:rsidP="007142CC">
            <w:pPr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Мярка</w:t>
            </w:r>
          </w:p>
        </w:tc>
        <w:tc>
          <w:tcPr>
            <w:tcW w:w="366" w:type="pct"/>
          </w:tcPr>
          <w:p w14:paraId="6E424805" w14:textId="77777777" w:rsidR="00BF2C0D" w:rsidRPr="003E48C6" w:rsidRDefault="00BF2C0D" w:rsidP="007142CC">
            <w:pPr>
              <w:ind w:left="0" w:right="0"/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Кол-во</w:t>
            </w:r>
          </w:p>
        </w:tc>
        <w:tc>
          <w:tcPr>
            <w:tcW w:w="630" w:type="pct"/>
          </w:tcPr>
          <w:p w14:paraId="7FD1E039" w14:textId="77777777" w:rsidR="00BF2C0D" w:rsidRPr="003E48C6" w:rsidRDefault="00BF2C0D" w:rsidP="007142CC">
            <w:pPr>
              <w:jc w:val="right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Ед.цена</w:t>
            </w:r>
          </w:p>
        </w:tc>
        <w:tc>
          <w:tcPr>
            <w:tcW w:w="686" w:type="pct"/>
          </w:tcPr>
          <w:p w14:paraId="3193E704" w14:textId="77777777" w:rsidR="00BF2C0D" w:rsidRPr="003E48C6" w:rsidRDefault="00BF2C0D" w:rsidP="007142CC">
            <w:pPr>
              <w:jc w:val="right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Отстъпка</w:t>
            </w:r>
          </w:p>
        </w:tc>
        <w:tc>
          <w:tcPr>
            <w:tcW w:w="615" w:type="pct"/>
          </w:tcPr>
          <w:p w14:paraId="1212451F" w14:textId="77777777" w:rsidR="00BF2C0D" w:rsidRPr="003E48C6" w:rsidRDefault="00BF2C0D" w:rsidP="007142CC">
            <w:pPr>
              <w:jc w:val="right"/>
              <w:rPr>
                <w:rFonts w:ascii="Arial Narrow" w:hAnsi="Arial Narrow"/>
                <w:b w:val="0"/>
                <w:noProof/>
                <w:sz w:val="22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Стойнос</w:t>
            </w:r>
            <w:bookmarkStart w:id="0" w:name="stst"/>
            <w:bookmarkEnd w:id="0"/>
            <w:r w:rsidR="007C43F7"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т</w:t>
            </w:r>
          </w:p>
        </w:tc>
      </w:tr>
      <w:tr w:rsidR="00647856" w:rsidRPr="003E48C6" w14:paraId="4CF9A3F2" w14:textId="77777777" w:rsidTr="00647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32" w:type="pct"/>
          </w:tcPr>
          <w:p w14:paraId="00AC7956" w14:textId="20134B17" w:rsidR="00647856" w:rsidRPr="003E48C6" w:rsidRDefault="00647856" w:rsidP="007142CC">
            <w:pPr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1</w:t>
            </w:r>
          </w:p>
        </w:tc>
        <w:tc>
          <w:tcPr>
            <w:tcW w:w="1794" w:type="pct"/>
          </w:tcPr>
          <w:p w14:paraId="73B78007" w14:textId="1F347278" w:rsidR="00647856" w:rsidRPr="003E48C6" w:rsidRDefault="00647856" w:rsidP="007142CC">
            <w:pPr>
              <w:ind w:left="-101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счетоводни услуги (ДДС 0)</w:t>
            </w:r>
          </w:p>
        </w:tc>
        <w:tc>
          <w:tcPr>
            <w:tcW w:w="577" w:type="pct"/>
          </w:tcPr>
          <w:p w14:paraId="61B777B1" w14:textId="3A183984" w:rsidR="00647856" w:rsidRPr="003E48C6" w:rsidRDefault="00647856" w:rsidP="007142CC">
            <w:pPr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бр.</w:t>
            </w:r>
          </w:p>
        </w:tc>
        <w:tc>
          <w:tcPr>
            <w:tcW w:w="366" w:type="pct"/>
          </w:tcPr>
          <w:p w14:paraId="56779CF0" w14:textId="4E634136" w:rsidR="00647856" w:rsidRPr="003E48C6" w:rsidRDefault="00647856" w:rsidP="007142CC">
            <w:pPr>
              <w:ind w:left="0" w:right="0"/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1,00</w:t>
            </w:r>
          </w:p>
        </w:tc>
        <w:tc>
          <w:tcPr>
            <w:tcW w:w="630" w:type="pct"/>
          </w:tcPr>
          <w:p w14:paraId="45CC82A5" w14:textId="50C9A0AA" w:rsidR="00647856" w:rsidRPr="003E48C6" w:rsidRDefault="00647856" w:rsidP="007142CC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8,02</w:t>
            </w:r>
          </w:p>
        </w:tc>
        <w:tc>
          <w:tcPr>
            <w:tcW w:w="686" w:type="pct"/>
          </w:tcPr>
          <w:p w14:paraId="51BCDD84" w14:textId="622570BF" w:rsidR="00647856" w:rsidRPr="003E48C6" w:rsidRDefault="00647856" w:rsidP="007142CC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0,00</w:t>
            </w:r>
          </w:p>
        </w:tc>
        <w:tc>
          <w:tcPr>
            <w:tcW w:w="615" w:type="pct"/>
          </w:tcPr>
          <w:p w14:paraId="558AE82B" w14:textId="51634B2B" w:rsidR="00647856" w:rsidRPr="003E48C6" w:rsidRDefault="00647856" w:rsidP="007142CC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8,02</w:t>
            </w:r>
          </w:p>
        </w:tc>
      </w:tr>
      <w:tr w:rsidR="00647856" w:rsidRPr="003E48C6" w14:paraId="79FFE317" w14:textId="77777777" w:rsidTr="00647856">
        <w:trPr>
          <w:trHeight w:val="360"/>
        </w:trPr>
        <w:tc>
          <w:tcPr>
            <w:tcW w:w="3069" w:type="pct"/>
            <w:gridSpan w:val="4"/>
            <w:tcBorders>
              <w:top w:val="single" w:sz="4" w:space="0" w:color="8DBB70" w:themeColor="accent2"/>
              <w:bottom w:val="single" w:sz="4" w:space="0" w:color="8DBB70" w:themeColor="accent2"/>
              <w:right w:val="double" w:sz="4" w:space="0" w:color="008000"/>
            </w:tcBorders>
            <w:shd w:val="clear" w:color="auto" w:fill="auto"/>
          </w:tcPr>
          <w:p w14:paraId="4CD60888" w14:textId="3FFD2632" w:rsidR="00647856" w:rsidRPr="00647856" w:rsidRDefault="00647856" w:rsidP="00647856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Основание за нулева ставка/неначисляване на ДДС:</w:t>
            </w:r>
          </w:p>
        </w:tc>
        <w:tc>
          <w:tcPr>
            <w:tcW w:w="1316" w:type="pct"/>
            <w:gridSpan w:val="2"/>
            <w:tcBorders>
              <w:left w:val="double" w:sz="4" w:space="0" w:color="008000"/>
            </w:tcBorders>
          </w:tcPr>
          <w:p w14:paraId="385FD136" w14:textId="68B7E942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Стойност на доставката</w:t>
            </w:r>
          </w:p>
        </w:tc>
        <w:tc>
          <w:tcPr>
            <w:tcW w:w="615" w:type="pct"/>
          </w:tcPr>
          <w:p w14:paraId="4EE9CA3A" w14:textId="75CC2A5C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begin"/>
            </w: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instrText xml:space="preserve"> =SUM(ABOVE) \# "0,00" </w:instrText>
            </w: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separate"/>
            </w: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8,02</w:t>
            </w: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end"/>
            </w:r>
          </w:p>
        </w:tc>
      </w:tr>
      <w:tr w:rsidR="00647856" w:rsidRPr="003E48C6" w14:paraId="78616076" w14:textId="77777777" w:rsidTr="00647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69" w:type="pct"/>
            <w:gridSpan w:val="4"/>
            <w:tcBorders>
              <w:right w:val="double" w:sz="4" w:space="0" w:color="008000"/>
            </w:tcBorders>
            <w:shd w:val="clear" w:color="auto" w:fill="auto"/>
          </w:tcPr>
          <w:p w14:paraId="64564879" w14:textId="30D7971A" w:rsidR="00647856" w:rsidRPr="00647856" w:rsidRDefault="00647856" w:rsidP="00647856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-</w:t>
            </w:r>
          </w:p>
        </w:tc>
        <w:tc>
          <w:tcPr>
            <w:tcW w:w="1316" w:type="pct"/>
            <w:gridSpan w:val="2"/>
            <w:tcBorders>
              <w:left w:val="double" w:sz="4" w:space="0" w:color="008000"/>
            </w:tcBorders>
          </w:tcPr>
          <w:p w14:paraId="44583AF8" w14:textId="4ABE9104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Търговска отстъпка</w:t>
            </w:r>
          </w:p>
        </w:tc>
        <w:tc>
          <w:tcPr>
            <w:tcW w:w="615" w:type="pct"/>
          </w:tcPr>
          <w:p w14:paraId="07DB0527" w14:textId="0BCE33ED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0,00</w:t>
            </w:r>
          </w:p>
        </w:tc>
      </w:tr>
      <w:tr w:rsidR="00647856" w:rsidRPr="003E48C6" w14:paraId="0A3B284A" w14:textId="77777777" w:rsidTr="00647856">
        <w:trPr>
          <w:trHeight w:val="360"/>
        </w:trPr>
        <w:tc>
          <w:tcPr>
            <w:tcW w:w="3069" w:type="pct"/>
            <w:gridSpan w:val="4"/>
            <w:tcBorders>
              <w:top w:val="single" w:sz="4" w:space="0" w:color="8DBB70" w:themeColor="accent2"/>
              <w:bottom w:val="single" w:sz="4" w:space="0" w:color="8DBB70" w:themeColor="accent2"/>
              <w:right w:val="double" w:sz="4" w:space="0" w:color="008000"/>
            </w:tcBorders>
            <w:shd w:val="clear" w:color="auto" w:fill="auto"/>
          </w:tcPr>
          <w:p w14:paraId="4B6413EB" w14:textId="490FEFA5" w:rsidR="00647856" w:rsidRPr="00647856" w:rsidRDefault="00647856" w:rsidP="00647856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Дата на данъчното събитие/плащане:</w:t>
            </w:r>
          </w:p>
        </w:tc>
        <w:tc>
          <w:tcPr>
            <w:tcW w:w="1316" w:type="pct"/>
            <w:gridSpan w:val="2"/>
            <w:tcBorders>
              <w:left w:val="double" w:sz="4" w:space="0" w:color="008000"/>
            </w:tcBorders>
          </w:tcPr>
          <w:p w14:paraId="5DFBA92D" w14:textId="1A855B47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Данъчна основа</w:t>
            </w:r>
          </w:p>
        </w:tc>
        <w:tc>
          <w:tcPr>
            <w:tcW w:w="615" w:type="pct"/>
          </w:tcPr>
          <w:p w14:paraId="1A9611F2" w14:textId="090B75B5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8,02</w:t>
            </w:r>
          </w:p>
        </w:tc>
      </w:tr>
      <w:tr w:rsidR="00647856" w:rsidRPr="003E48C6" w14:paraId="59864070" w14:textId="77777777" w:rsidTr="00647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69" w:type="pct"/>
            <w:gridSpan w:val="4"/>
            <w:tcBorders>
              <w:right w:val="double" w:sz="4" w:space="0" w:color="008000"/>
            </w:tcBorders>
            <w:shd w:val="clear" w:color="auto" w:fill="auto"/>
          </w:tcPr>
          <w:p w14:paraId="4B30FA16" w14:textId="52786066" w:rsidR="00647856" w:rsidRPr="00647856" w:rsidRDefault="00647856" w:rsidP="00647856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12.01.2026</w:t>
            </w:r>
          </w:p>
        </w:tc>
        <w:tc>
          <w:tcPr>
            <w:tcW w:w="1316" w:type="pct"/>
            <w:gridSpan w:val="2"/>
            <w:tcBorders>
              <w:left w:val="double" w:sz="4" w:space="0" w:color="008000"/>
            </w:tcBorders>
          </w:tcPr>
          <w:p w14:paraId="0DDEF46F" w14:textId="0E62E4ED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ДДС ставка</w:t>
            </w:r>
          </w:p>
        </w:tc>
        <w:tc>
          <w:tcPr>
            <w:tcW w:w="615" w:type="pct"/>
          </w:tcPr>
          <w:p w14:paraId="3D53F90D" w14:textId="02F52295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20%</w:t>
            </w:r>
          </w:p>
        </w:tc>
      </w:tr>
      <w:tr w:rsidR="00647856" w:rsidRPr="003E48C6" w14:paraId="0B24CF90" w14:textId="77777777" w:rsidTr="00647856">
        <w:trPr>
          <w:trHeight w:val="360"/>
        </w:trPr>
        <w:tc>
          <w:tcPr>
            <w:tcW w:w="3069" w:type="pct"/>
            <w:gridSpan w:val="4"/>
            <w:tcBorders>
              <w:top w:val="single" w:sz="4" w:space="0" w:color="8DBB70" w:themeColor="accent2"/>
              <w:bottom w:val="single" w:sz="4" w:space="0" w:color="8DBB70" w:themeColor="accent2"/>
              <w:right w:val="double" w:sz="4" w:space="0" w:color="008000"/>
            </w:tcBorders>
            <w:shd w:val="clear" w:color="auto" w:fill="auto"/>
          </w:tcPr>
          <w:p w14:paraId="02CD893C" w14:textId="5BB91A16" w:rsidR="00647856" w:rsidRPr="00647856" w:rsidRDefault="00647856" w:rsidP="00647856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Сума словом:</w:t>
            </w:r>
          </w:p>
        </w:tc>
        <w:tc>
          <w:tcPr>
            <w:tcW w:w="1316" w:type="pct"/>
            <w:gridSpan w:val="2"/>
            <w:tcBorders>
              <w:left w:val="double" w:sz="4" w:space="0" w:color="008000"/>
            </w:tcBorders>
          </w:tcPr>
          <w:p w14:paraId="4FE72E15" w14:textId="1E3B7D30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Размер на ДДС</w:t>
            </w:r>
          </w:p>
        </w:tc>
        <w:tc>
          <w:tcPr>
            <w:tcW w:w="615" w:type="pct"/>
          </w:tcPr>
          <w:p w14:paraId="72DFB4B7" w14:textId="6B3E64EA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1,60</w:t>
            </w:r>
          </w:p>
        </w:tc>
      </w:tr>
      <w:tr w:rsidR="00647856" w:rsidRPr="003E48C6" w14:paraId="0CC4E002" w14:textId="77777777" w:rsidTr="00647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69" w:type="pct"/>
            <w:gridSpan w:val="4"/>
            <w:tcBorders>
              <w:right w:val="double" w:sz="4" w:space="0" w:color="008000"/>
            </w:tcBorders>
            <w:shd w:val="clear" w:color="auto" w:fill="auto"/>
          </w:tcPr>
          <w:p w14:paraId="24AAE50D" w14:textId="1938753D" w:rsidR="00647856" w:rsidRPr="00647856" w:rsidRDefault="00647856" w:rsidP="00647856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девет евро и  62 евроцента</w:t>
            </w:r>
          </w:p>
        </w:tc>
        <w:tc>
          <w:tcPr>
            <w:tcW w:w="1316" w:type="pct"/>
            <w:gridSpan w:val="2"/>
            <w:tcBorders>
              <w:left w:val="double" w:sz="4" w:space="0" w:color="008000"/>
            </w:tcBorders>
          </w:tcPr>
          <w:p w14:paraId="6DA281AD" w14:textId="77D2587B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Сума за плащане</w:t>
            </w:r>
          </w:p>
        </w:tc>
        <w:tc>
          <w:tcPr>
            <w:tcW w:w="615" w:type="pct"/>
          </w:tcPr>
          <w:p w14:paraId="0E55CDCD" w14:textId="5B9969E2" w:rsidR="00647856" w:rsidRPr="00647856" w:rsidRDefault="00647856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647856">
              <w:rPr>
                <w:rFonts w:ascii="Arial Narrow" w:hAnsi="Arial Narrow"/>
                <w:b/>
                <w:noProof/>
                <w:sz w:val="22"/>
                <w:lang w:val="bg-BG"/>
              </w:rPr>
              <w:t>9,62</w:t>
            </w:r>
          </w:p>
        </w:tc>
      </w:tr>
    </w:tbl>
    <w:p w14:paraId="74456695" w14:textId="4E7CCFDF" w:rsidR="00E37D7B" w:rsidRPr="00515AB5" w:rsidRDefault="00DC6CC9" w:rsidP="00E107B2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Начин </w:t>
      </w:r>
      <w:r w:rsidR="00E37D7B"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на плащане: </w:t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bezahlen"/>
          <w:tag w:val="bezahlen"/>
          <w:id w:val="417686873"/>
          <w:lock w:val="sdtLocked"/>
          <w:placeholder>
            <w:docPart w:val="DefaultPlaceholder_-1854013440"/>
          </w:placeholder>
        </w:sdtPr>
        <w:sdtEndPr/>
        <w:sdtContent>
          <w:r w:rsidR="00647856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в брой</w:t>
          </w:r>
        </w:sdtContent>
      </w:sdt>
    </w:p>
    <w:p w14:paraId="257D4DCE" w14:textId="73D68756" w:rsidR="00E37D7B" w:rsidRDefault="00B46C9E" w:rsidP="00E107B2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doptekst"/>
          <w:tag w:val="doptekst"/>
          <w:id w:val="-884401670"/>
          <w:lock w:val="sdtLocked"/>
          <w:placeholder>
            <w:docPart w:val="DefaultPlaceholder_-1854013440"/>
          </w:placeholder>
        </w:sdtPr>
        <w:sdtEndPr/>
        <w:sdtContent>
          <w:r w:rsidR="00647856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Допълнителни данни и пояснения:</w:t>
          </w:r>
        </w:sdtContent>
      </w:sdt>
      <w:r w:rsidR="00E37D7B"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 </w:t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doptekst1"/>
          <w:tag w:val="doptekst1"/>
          <w:id w:val="-889953189"/>
          <w:lock w:val="sdtLocked"/>
          <w:placeholder>
            <w:docPart w:val="DefaultPlaceholder_-1854013440"/>
          </w:placeholder>
        </w:sdtPr>
        <w:sdtEndPr/>
        <w:sdtContent>
          <w:r w:rsidR="00647856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-</w:t>
          </w:r>
        </w:sdtContent>
      </w:sdt>
    </w:p>
    <w:p w14:paraId="531E8C0F" w14:textId="77777777" w:rsidR="0037370F" w:rsidRDefault="0037370F" w:rsidP="00E107B2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</w:p>
    <w:p w14:paraId="55F00C71" w14:textId="4FAAB575" w:rsidR="0037370F" w:rsidRDefault="0037370F" w:rsidP="0037370F">
      <w:pPr>
        <w:pStyle w:val="Closing"/>
        <w:tabs>
          <w:tab w:val="left" w:pos="5954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>Получил:</w:t>
      </w: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  <w:t>Съставил:</w:t>
      </w:r>
    </w:p>
    <w:p w14:paraId="751A2197" w14:textId="72508185" w:rsidR="0037370F" w:rsidRDefault="0037370F" w:rsidP="0037370F">
      <w:pPr>
        <w:pStyle w:val="Closing"/>
        <w:tabs>
          <w:tab w:val="left" w:pos="993"/>
          <w:tab w:val="left" w:pos="6946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poluchil"/>
          <w:tag w:val="poluchil"/>
          <w:id w:val="510494049"/>
          <w:lock w:val="sdtLocked"/>
          <w:placeholder>
            <w:docPart w:val="DefaultPlaceholder_-1854013440"/>
          </w:placeholder>
        </w:sdtPr>
        <w:sdtEndPr/>
        <w:sdtContent>
          <w:r w:rsidR="00647856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Ганка Динева Димова</w:t>
          </w:r>
        </w:sdtContent>
      </w:sdt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systavil"/>
          <w:tag w:val="systavil"/>
          <w:id w:val="-70505440"/>
          <w:lock w:val="sdtLocked"/>
          <w:placeholder>
            <w:docPart w:val="DefaultPlaceholder_-1854013440"/>
          </w:placeholder>
        </w:sdtPr>
        <w:sdtEndPr/>
        <w:sdtContent>
          <w:r w:rsidR="00647856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Слав Иванов Пумпалов</w:t>
          </w:r>
        </w:sdtContent>
      </w:sdt>
    </w:p>
    <w:p w14:paraId="06879632" w14:textId="46DDD615" w:rsidR="0037370F" w:rsidRPr="0037370F" w:rsidRDefault="0037370F" w:rsidP="0037370F">
      <w:pPr>
        <w:pStyle w:val="Closing"/>
        <w:tabs>
          <w:tab w:val="left" w:pos="993"/>
          <w:tab w:val="left" w:pos="6946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systavildl"/>
          <w:tag w:val="systavildl"/>
          <w:id w:val="1159652063"/>
          <w:lock w:val="sdtLocked"/>
          <w:placeholder>
            <w:docPart w:val="DefaultPlaceholder_-1854013440"/>
          </w:placeholder>
        </w:sdtPr>
        <w:sdtEndPr/>
        <w:sdtContent>
          <w:r w:rsidR="00647856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управител</w:t>
          </w:r>
        </w:sdtContent>
      </w:sdt>
    </w:p>
    <w:tbl>
      <w:tblPr>
        <w:tblStyle w:val="LayoutTable"/>
        <w:tblpPr w:leftFromText="141" w:rightFromText="141" w:vertAnchor="text" w:horzAnchor="margin" w:tblpY="373"/>
        <w:tblW w:w="5000" w:type="pct"/>
        <w:tblLook w:val="04A0" w:firstRow="1" w:lastRow="0" w:firstColumn="1" w:lastColumn="0" w:noHBand="0" w:noVBand="1"/>
        <w:tblDescription w:val="Contact info"/>
      </w:tblPr>
      <w:tblGrid>
        <w:gridCol w:w="9740"/>
      </w:tblGrid>
      <w:tr w:rsidR="005D0068" w:rsidRPr="005D0068" w14:paraId="05A4AC9C" w14:textId="77777777" w:rsidTr="00F105C2">
        <w:trPr>
          <w:trHeight w:val="762"/>
        </w:trPr>
        <w:tc>
          <w:tcPr>
            <w:tcW w:w="5000" w:type="pct"/>
            <w:vAlign w:val="center"/>
          </w:tcPr>
          <w:p w14:paraId="1A99A4DA" w14:textId="669FC2FE" w:rsidR="00F105C2" w:rsidRPr="005D0068" w:rsidRDefault="00F105C2" w:rsidP="00F105C2">
            <w:pPr>
              <w:pStyle w:val="Footer"/>
              <w:rPr>
                <w:rStyle w:val="ContactHeading"/>
                <w:noProof/>
                <w:color w:val="446530" w:themeColor="accent2" w:themeShade="80"/>
                <w:lang w:val="bg-BG"/>
              </w:rPr>
            </w:pPr>
            <w:r w:rsidRPr="005D0068">
              <w:rPr>
                <w:rStyle w:val="ContactHeading"/>
                <w:noProof/>
                <w:color w:val="446530" w:themeColor="accent2" w:themeShade="80"/>
                <w:lang w:val="bg-BG"/>
              </w:rPr>
              <w:t xml:space="preserve">Банка: </w:t>
            </w:r>
            <w:sdt>
              <w:sdtPr>
                <w:rPr>
                  <w:rStyle w:val="ContactHeading"/>
                  <w:b/>
                  <w:noProof/>
                  <w:color w:val="446530" w:themeColor="accent2" w:themeShade="80"/>
                  <w:lang w:val="bg-BG"/>
                </w:rPr>
                <w:alias w:val="Bank"/>
                <w:tag w:val="Bank"/>
                <w:id w:val="688488466"/>
                <w:lock w:val="sdtLocked"/>
                <w:placeholder>
                  <w:docPart w:val="A2B4B18FBFC2442391525AB2EE92DE73"/>
                </w:placeholder>
                <w:dataBinding w:prefixMappings="xmlns:ns0='http://schemas.microsoft.com/office/2006/coverPageProps' " w:xpath="/ns0:CoverPageProperties[1]/ns0:CompanyPhone[1]" w:storeItemID="{55AF091B-3C7A-41E3-B477-F2FDAA23CFDA}"/>
                <w:text/>
              </w:sdtPr>
              <w:sdtEndPr>
                <w:rPr>
                  <w:rStyle w:val="ContactHeading"/>
                </w:rPr>
              </w:sdtEndPr>
              <w:sdtContent>
                <w:r w:rsidR="00647856">
                  <w:rPr>
                    <w:rStyle w:val="ContactHeading"/>
                    <w:b/>
                    <w:noProof/>
                    <w:color w:val="446530" w:themeColor="accent2" w:themeShade="80"/>
                    <w:lang w:val="bg-BG"/>
                  </w:rPr>
                  <w:t>Райфайзенбанк ЕАД</w:t>
                </w:r>
              </w:sdtContent>
            </w:sdt>
          </w:p>
          <w:p w14:paraId="13560AE0" w14:textId="549B5D28" w:rsidR="00F105C2" w:rsidRPr="005D0068" w:rsidRDefault="00F105C2" w:rsidP="00F105C2">
            <w:pPr>
              <w:pStyle w:val="Footer"/>
              <w:rPr>
                <w:rStyle w:val="ContactHeading"/>
                <w:b/>
                <w:noProof/>
                <w:color w:val="446530" w:themeColor="accent2" w:themeShade="80"/>
                <w:lang w:val="bg-BG"/>
              </w:rPr>
            </w:pPr>
            <w:r w:rsidRPr="005D0068">
              <w:rPr>
                <w:rStyle w:val="ContactHeading"/>
                <w:noProof/>
                <w:color w:val="446530" w:themeColor="accent2" w:themeShade="80"/>
                <w:lang w:val="bg-BG"/>
              </w:rPr>
              <w:t xml:space="preserve">Банков код (BIC): </w:t>
            </w:r>
            <w:sdt>
              <w:sdtPr>
                <w:rPr>
                  <w:rStyle w:val="ContactHeading"/>
                  <w:b/>
                  <w:noProof/>
                  <w:color w:val="446530" w:themeColor="accent2" w:themeShade="80"/>
                  <w:lang w:val="bg-BG"/>
                </w:rPr>
                <w:alias w:val="BIC"/>
                <w:tag w:val="BIC"/>
                <w:id w:val="-1162087412"/>
                <w:lock w:val="sdtLocked"/>
                <w:placeholder>
                  <w:docPart w:val="32528C716F6048EDBCE791257BA499A7"/>
                </w:placeholder>
              </w:sdtPr>
              <w:sdtEndPr>
                <w:rPr>
                  <w:rStyle w:val="ContactHeading"/>
                </w:rPr>
              </w:sdtEndPr>
              <w:sdtContent>
                <w:r w:rsidR="00647856">
                  <w:rPr>
                    <w:rStyle w:val="ContactHeading"/>
                    <w:b/>
                    <w:noProof/>
                    <w:color w:val="446530" w:themeColor="accent2" w:themeShade="80"/>
                    <w:lang w:val="bg-BG"/>
                  </w:rPr>
                  <w:t>RZBBBGSF</w:t>
                </w:r>
              </w:sdtContent>
            </w:sdt>
          </w:p>
          <w:p w14:paraId="66EBF862" w14:textId="41666E29" w:rsidR="00F105C2" w:rsidRPr="005D0068" w:rsidRDefault="00F105C2" w:rsidP="00F105C2">
            <w:pPr>
              <w:pStyle w:val="Footer"/>
              <w:rPr>
                <w:rStyle w:val="ContactHeading"/>
                <w:noProof/>
                <w:color w:val="446530" w:themeColor="accent2" w:themeShade="80"/>
                <w:lang w:val="bg-BG"/>
              </w:rPr>
            </w:pPr>
            <w:r w:rsidRPr="005D0068">
              <w:rPr>
                <w:rStyle w:val="ContactHeading"/>
                <w:noProof/>
                <w:color w:val="446530" w:themeColor="accent2" w:themeShade="80"/>
                <w:lang w:val="bg-BG"/>
              </w:rPr>
              <w:t xml:space="preserve">Банкова сметка (IBAN): </w:t>
            </w:r>
            <w:sdt>
              <w:sdtPr>
                <w:rPr>
                  <w:rStyle w:val="ContactHeading"/>
                  <w:b/>
                  <w:noProof/>
                  <w:color w:val="446530" w:themeColor="accent2" w:themeShade="80"/>
                  <w:lang w:val="bg-BG"/>
                </w:rPr>
                <w:alias w:val="IBANn"/>
                <w:tag w:val="IBANn"/>
                <w:id w:val="-2017373589"/>
                <w:lock w:val="sdtLocked"/>
                <w:placeholder>
                  <w:docPart w:val="AADB59757949499B94914DC40F3919D6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:text/>
              </w:sdtPr>
              <w:sdtEndPr>
                <w:rPr>
                  <w:rStyle w:val="ContactHeading"/>
                </w:rPr>
              </w:sdtEndPr>
              <w:sdtContent>
                <w:r w:rsidR="00647856">
                  <w:rPr>
                    <w:rStyle w:val="ContactHeading"/>
                    <w:b/>
                    <w:noProof/>
                    <w:color w:val="446530" w:themeColor="accent2" w:themeShade="80"/>
                    <w:lang w:val="bg-BG"/>
                  </w:rPr>
                  <w:t>BG03RZBB91551002021658</w:t>
                </w:r>
              </w:sdtContent>
            </w:sdt>
          </w:p>
        </w:tc>
      </w:tr>
    </w:tbl>
    <w:p w14:paraId="5FA21159" w14:textId="71968DBC" w:rsidR="00E74421" w:rsidRDefault="00F105C2" w:rsidP="00B23CF8">
      <w:pPr>
        <w:pStyle w:val="Closing"/>
        <w:tabs>
          <w:tab w:val="left" w:pos="6946"/>
        </w:tabs>
        <w:rPr>
          <w:i/>
          <w:noProof/>
          <w:color w:val="446530" w:themeColor="accent2" w:themeShade="80"/>
          <w:lang w:val="bg-BG"/>
        </w:rPr>
      </w:pPr>
      <w:r w:rsidRPr="005D0068">
        <w:rPr>
          <w:i/>
          <w:noProof/>
          <w:color w:val="446530" w:themeColor="accent2" w:themeShade="80"/>
          <w:lang w:val="bg-BG"/>
        </w:rPr>
        <w:t>Благодарим Ви!</w:t>
      </w:r>
    </w:p>
    <w:p w14:paraId="610A465C" w14:textId="2AA15FAB" w:rsidR="000F3465" w:rsidRPr="00D84CF7" w:rsidRDefault="000F3465" w:rsidP="00E74421">
      <w:pPr>
        <w:rPr>
          <w:i/>
          <w:noProof/>
          <w:color w:val="446530" w:themeColor="accent2" w:themeShade="80"/>
          <w:lang w:val="bg-BG"/>
        </w:rPr>
      </w:pPr>
    </w:p>
    <w:sectPr w:rsidR="000F3465" w:rsidRPr="00D84CF7" w:rsidSect="00E107B2">
      <w:footerReference w:type="default" r:id="rId11"/>
      <w:pgSz w:w="12240" w:h="15840" w:code="1"/>
      <w:pgMar w:top="709" w:right="1224" w:bottom="851" w:left="127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C820A" w14:textId="77777777" w:rsidR="00480BD0" w:rsidRDefault="00480BD0">
      <w:pPr>
        <w:spacing w:before="0" w:after="0"/>
      </w:pPr>
      <w:r>
        <w:separator/>
      </w:r>
    </w:p>
  </w:endnote>
  <w:endnote w:type="continuationSeparator" w:id="0">
    <w:p w14:paraId="6F0640C3" w14:textId="77777777" w:rsidR="00480BD0" w:rsidRDefault="00480B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AF6BA" w14:textId="569F9647" w:rsidR="00E107B2" w:rsidRDefault="00E107B2" w:rsidP="000F3465">
    <w:pPr>
      <w:pStyle w:val="Footer-Centered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85934" w14:textId="77777777" w:rsidR="00480BD0" w:rsidRDefault="00480BD0">
      <w:pPr>
        <w:spacing w:before="0" w:after="0"/>
      </w:pPr>
      <w:r>
        <w:separator/>
      </w:r>
    </w:p>
  </w:footnote>
  <w:footnote w:type="continuationSeparator" w:id="0">
    <w:p w14:paraId="0636C3D1" w14:textId="77777777" w:rsidR="00480BD0" w:rsidRDefault="00480BD0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CA6"/>
    <w:rsid w:val="000049CE"/>
    <w:rsid w:val="000127AB"/>
    <w:rsid w:val="000179D8"/>
    <w:rsid w:val="00021CBA"/>
    <w:rsid w:val="00030018"/>
    <w:rsid w:val="0005669D"/>
    <w:rsid w:val="00060526"/>
    <w:rsid w:val="000C0C98"/>
    <w:rsid w:val="000C14E2"/>
    <w:rsid w:val="000F3465"/>
    <w:rsid w:val="00134E0F"/>
    <w:rsid w:val="00157C9C"/>
    <w:rsid w:val="00192678"/>
    <w:rsid w:val="001A3DDA"/>
    <w:rsid w:val="001B753E"/>
    <w:rsid w:val="001E4653"/>
    <w:rsid w:val="001F0238"/>
    <w:rsid w:val="00207285"/>
    <w:rsid w:val="00223249"/>
    <w:rsid w:val="00246309"/>
    <w:rsid w:val="00264BBC"/>
    <w:rsid w:val="0028350D"/>
    <w:rsid w:val="002D0442"/>
    <w:rsid w:val="0031716C"/>
    <w:rsid w:val="0035132A"/>
    <w:rsid w:val="0037370F"/>
    <w:rsid w:val="003E48C6"/>
    <w:rsid w:val="00411F93"/>
    <w:rsid w:val="004229EA"/>
    <w:rsid w:val="004249B8"/>
    <w:rsid w:val="004573F4"/>
    <w:rsid w:val="00480BD0"/>
    <w:rsid w:val="004D6510"/>
    <w:rsid w:val="004D7E72"/>
    <w:rsid w:val="004F1013"/>
    <w:rsid w:val="005132D3"/>
    <w:rsid w:val="00515AB5"/>
    <w:rsid w:val="00531A54"/>
    <w:rsid w:val="00562E3E"/>
    <w:rsid w:val="005723D4"/>
    <w:rsid w:val="00577853"/>
    <w:rsid w:val="00581B93"/>
    <w:rsid w:val="00590721"/>
    <w:rsid w:val="0059242B"/>
    <w:rsid w:val="005D0068"/>
    <w:rsid w:val="005D13BD"/>
    <w:rsid w:val="005D70E0"/>
    <w:rsid w:val="005E1534"/>
    <w:rsid w:val="005F5558"/>
    <w:rsid w:val="00603412"/>
    <w:rsid w:val="006078E0"/>
    <w:rsid w:val="00613240"/>
    <w:rsid w:val="00624CA6"/>
    <w:rsid w:val="00633CD8"/>
    <w:rsid w:val="00644E27"/>
    <w:rsid w:val="00647856"/>
    <w:rsid w:val="006A2330"/>
    <w:rsid w:val="006D3263"/>
    <w:rsid w:val="006D3552"/>
    <w:rsid w:val="006E5298"/>
    <w:rsid w:val="007071B1"/>
    <w:rsid w:val="007142CC"/>
    <w:rsid w:val="007175B9"/>
    <w:rsid w:val="00757DB7"/>
    <w:rsid w:val="0078220A"/>
    <w:rsid w:val="00783DFF"/>
    <w:rsid w:val="007C43F7"/>
    <w:rsid w:val="007D6F8E"/>
    <w:rsid w:val="00852956"/>
    <w:rsid w:val="00861A47"/>
    <w:rsid w:val="00862601"/>
    <w:rsid w:val="00877440"/>
    <w:rsid w:val="0088095D"/>
    <w:rsid w:val="008C1980"/>
    <w:rsid w:val="008E3B0F"/>
    <w:rsid w:val="00931DCD"/>
    <w:rsid w:val="00944E24"/>
    <w:rsid w:val="0098472D"/>
    <w:rsid w:val="009948CD"/>
    <w:rsid w:val="009B3EEC"/>
    <w:rsid w:val="009C4576"/>
    <w:rsid w:val="009D45BC"/>
    <w:rsid w:val="00A1161B"/>
    <w:rsid w:val="00A772AC"/>
    <w:rsid w:val="00A962C9"/>
    <w:rsid w:val="00AF2070"/>
    <w:rsid w:val="00B11E9C"/>
    <w:rsid w:val="00B15656"/>
    <w:rsid w:val="00B23CF8"/>
    <w:rsid w:val="00B26F58"/>
    <w:rsid w:val="00B32072"/>
    <w:rsid w:val="00B46AAC"/>
    <w:rsid w:val="00B46C9E"/>
    <w:rsid w:val="00B547C9"/>
    <w:rsid w:val="00B77961"/>
    <w:rsid w:val="00B77FDA"/>
    <w:rsid w:val="00BC4A1F"/>
    <w:rsid w:val="00BF2566"/>
    <w:rsid w:val="00BF2C0D"/>
    <w:rsid w:val="00C05156"/>
    <w:rsid w:val="00C176F3"/>
    <w:rsid w:val="00C2262A"/>
    <w:rsid w:val="00C4263F"/>
    <w:rsid w:val="00C47A41"/>
    <w:rsid w:val="00CC581D"/>
    <w:rsid w:val="00CF2494"/>
    <w:rsid w:val="00CF67CD"/>
    <w:rsid w:val="00D06468"/>
    <w:rsid w:val="00D25893"/>
    <w:rsid w:val="00D478C5"/>
    <w:rsid w:val="00D53B24"/>
    <w:rsid w:val="00D63896"/>
    <w:rsid w:val="00D8404C"/>
    <w:rsid w:val="00D84CF7"/>
    <w:rsid w:val="00D914E3"/>
    <w:rsid w:val="00DA40C1"/>
    <w:rsid w:val="00DB7573"/>
    <w:rsid w:val="00DC27BD"/>
    <w:rsid w:val="00DC6CC9"/>
    <w:rsid w:val="00E107B2"/>
    <w:rsid w:val="00E20D7B"/>
    <w:rsid w:val="00E271A3"/>
    <w:rsid w:val="00E37D7B"/>
    <w:rsid w:val="00E45AB5"/>
    <w:rsid w:val="00E47727"/>
    <w:rsid w:val="00E74421"/>
    <w:rsid w:val="00E80525"/>
    <w:rsid w:val="00E9069E"/>
    <w:rsid w:val="00EF5829"/>
    <w:rsid w:val="00F0040C"/>
    <w:rsid w:val="00F105C2"/>
    <w:rsid w:val="00F44399"/>
    <w:rsid w:val="00F834A0"/>
    <w:rsid w:val="00F8353A"/>
    <w:rsid w:val="00F92242"/>
    <w:rsid w:val="00FD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9418A82"/>
  <w15:chartTrackingRefBased/>
  <w15:docId w15:val="{C69F89AB-A1CF-4CCE-ACEF-D3C57A99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C483D" w:themeColor="text2"/>
        <w:lang w:val="en-US" w:eastAsia="en-US" w:bidi="ar-SA"/>
      </w:rPr>
    </w:rPrDefault>
    <w:pPrDefault>
      <w:pPr>
        <w:spacing w:before="60" w:after="60"/>
        <w:ind w:left="144" w:right="14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ayoutTable">
    <w:name w:val="Layout Table"/>
    <w:basedOn w:val="TableNormal"/>
    <w:uiPriority w:val="99"/>
    <w:pPr>
      <w:spacing w:after="0"/>
    </w:pPr>
    <w:tblPr>
      <w:tblCellMar>
        <w:left w:w="0" w:type="dxa"/>
        <w:right w:w="0" w:type="dxa"/>
      </w:tblCellMar>
    </w:tblPr>
  </w:style>
  <w:style w:type="paragraph" w:styleId="NoSpacing">
    <w:name w:val="No Spacing"/>
    <w:uiPriority w:val="1"/>
    <w:qFormat/>
    <w:pPr>
      <w:spacing w:before="0" w:after="0"/>
    </w:pPr>
  </w:style>
  <w:style w:type="table" w:customStyle="1" w:styleId="InvoiceTable">
    <w:name w:val="Invoice Table"/>
    <w:basedOn w:val="TableNormal"/>
    <w:uiPriority w:val="99"/>
    <w:tblPr>
      <w:tblBorders>
        <w:insideH w:val="single" w:sz="4" w:space="0" w:color="9B9482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4F4F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F79595" w:themeColor="accent1" w:themeTint="99"/>
        </w:tcBorders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2"/>
    <w:qFormat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kern w:val="28"/>
      <w:sz w:val="62"/>
      <w:szCs w:val="62"/>
    </w:rPr>
  </w:style>
  <w:style w:type="character" w:styleId="Strong">
    <w:name w:val="Strong"/>
    <w:basedOn w:val="DefaultParagraphFont"/>
    <w:uiPriority w:val="3"/>
    <w:qFormat/>
    <w:rPr>
      <w:b w:val="0"/>
      <w:bCs w:val="0"/>
      <w:color w:val="F24F4F" w:themeColor="accent1"/>
    </w:rPr>
  </w:style>
  <w:style w:type="paragraph" w:customStyle="1" w:styleId="InvoiceHeading">
    <w:name w:val="Invoice Heading"/>
    <w:basedOn w:val="Normal"/>
    <w:next w:val="InvoiceText"/>
    <w:uiPriority w:val="2"/>
    <w:qFormat/>
    <w:pPr>
      <w:spacing w:before="80"/>
    </w:pPr>
    <w:rPr>
      <w:rFonts w:asciiTheme="majorHAnsi" w:eastAsiaTheme="majorEastAsia" w:hAnsiTheme="majorHAnsi" w:cstheme="majorBidi"/>
      <w:color w:val="F24F4F" w:themeColor="accent1"/>
    </w:rPr>
  </w:style>
  <w:style w:type="paragraph" w:customStyle="1" w:styleId="InvoiceText">
    <w:name w:val="Invoice Text"/>
    <w:basedOn w:val="Normal"/>
    <w:uiPriority w:val="2"/>
    <w:qFormat/>
    <w:pPr>
      <w:spacing w:before="0" w:after="360"/>
      <w:contextualSpacing/>
    </w:pPr>
  </w:style>
  <w:style w:type="paragraph" w:styleId="Closing">
    <w:name w:val="Closing"/>
    <w:basedOn w:val="Normal"/>
    <w:link w:val="ClosingChar"/>
    <w:uiPriority w:val="3"/>
    <w:unhideWhenUsed/>
    <w:qFormat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F24F4F" w:themeColor="accent1"/>
      <w:sz w:val="22"/>
      <w:szCs w:val="22"/>
    </w:rPr>
  </w:style>
  <w:style w:type="character" w:customStyle="1" w:styleId="ClosingChar">
    <w:name w:val="Closing Char"/>
    <w:basedOn w:val="DefaultParagraphFont"/>
    <w:link w:val="Closing"/>
    <w:uiPriority w:val="3"/>
    <w:rPr>
      <w:rFonts w:asciiTheme="majorHAnsi" w:eastAsiaTheme="majorEastAsia" w:hAnsiTheme="majorHAnsi" w:cstheme="majorBidi"/>
      <w:color w:val="F24F4F" w:themeColor="accent1"/>
      <w:sz w:val="22"/>
      <w:szCs w:val="22"/>
    </w:rPr>
  </w:style>
  <w:style w:type="paragraph" w:customStyle="1" w:styleId="TableSpace">
    <w:name w:val="Table Space"/>
    <w:basedOn w:val="Normal"/>
    <w:uiPriority w:val="99"/>
    <w:semiHidden/>
    <w:unhideWhenUsed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Normal"/>
    <w:uiPriority w:val="2"/>
    <w:qFormat/>
    <w:pPr>
      <w:spacing w:before="0"/>
    </w:pPr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before="20" w:after="2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ontactHeading">
    <w:name w:val="Contact Heading"/>
    <w:basedOn w:val="DefaultParagraphFont"/>
    <w:uiPriority w:val="1"/>
    <w:qFormat/>
    <w:rPr>
      <w:rFonts w:asciiTheme="majorHAnsi" w:eastAsiaTheme="majorEastAsia" w:hAnsiTheme="majorHAnsi" w:cstheme="majorBidi"/>
      <w:color w:val="F24F4F" w:themeColor="accent1"/>
      <w:sz w:val="18"/>
    </w:rPr>
  </w:style>
  <w:style w:type="paragraph" w:customStyle="1" w:styleId="Footer-Centered">
    <w:name w:val="Footer-Centered"/>
    <w:basedOn w:val="Footer"/>
    <w:uiPriority w:val="99"/>
    <w:qFormat/>
    <w:pPr>
      <w:spacing w:after="60"/>
      <w:jc w:val="center"/>
    </w:pPr>
    <w:rPr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F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F8E"/>
    <w:rPr>
      <w:rFonts w:ascii="Segoe UI" w:hAnsi="Segoe UI" w:cs="Segoe UI"/>
      <w:sz w:val="18"/>
      <w:szCs w:val="18"/>
    </w:rPr>
  </w:style>
  <w:style w:type="table" w:styleId="ListTable3-Accent1">
    <w:name w:val="List Table 3 Accent 1"/>
    <w:basedOn w:val="TableNormal"/>
    <w:uiPriority w:val="48"/>
    <w:rsid w:val="00DB7573"/>
    <w:pPr>
      <w:spacing w:after="0"/>
    </w:pPr>
    <w:tblPr>
      <w:tblStyleRowBandSize w:val="1"/>
      <w:tblStyleColBandSize w:val="1"/>
      <w:tblBorders>
        <w:top w:val="single" w:sz="4" w:space="0" w:color="F24F4F" w:themeColor="accent1"/>
        <w:left w:val="single" w:sz="4" w:space="0" w:color="F24F4F" w:themeColor="accent1"/>
        <w:bottom w:val="single" w:sz="4" w:space="0" w:color="F24F4F" w:themeColor="accent1"/>
        <w:right w:val="single" w:sz="4" w:space="0" w:color="F24F4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24F4F" w:themeFill="accent1"/>
      </w:tcPr>
    </w:tblStylePr>
    <w:tblStylePr w:type="lastRow">
      <w:rPr>
        <w:b/>
        <w:bCs/>
      </w:rPr>
      <w:tblPr/>
      <w:tcPr>
        <w:tcBorders>
          <w:top w:val="double" w:sz="4" w:space="0" w:color="F24F4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24F4F" w:themeColor="accent1"/>
          <w:right w:val="single" w:sz="4" w:space="0" w:color="F24F4F" w:themeColor="accent1"/>
        </w:tcBorders>
      </w:tcPr>
    </w:tblStylePr>
    <w:tblStylePr w:type="band1Horz">
      <w:tblPr/>
      <w:tcPr>
        <w:tcBorders>
          <w:top w:val="single" w:sz="4" w:space="0" w:color="F24F4F" w:themeColor="accent1"/>
          <w:bottom w:val="single" w:sz="4" w:space="0" w:color="F24F4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4F4F" w:themeColor="accent1"/>
          <w:left w:val="nil"/>
        </w:tcBorders>
      </w:tcPr>
    </w:tblStylePr>
    <w:tblStylePr w:type="swCell">
      <w:tblPr/>
      <w:tcPr>
        <w:tcBorders>
          <w:top w:val="double" w:sz="4" w:space="0" w:color="F24F4F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62E3E"/>
    <w:pPr>
      <w:spacing w:after="0"/>
    </w:pPr>
    <w:tblPr>
      <w:tblStyleRowBandSize w:val="1"/>
      <w:tblStyleColBandSize w:val="1"/>
      <w:tblBorders>
        <w:top w:val="single" w:sz="4" w:space="0" w:color="8DBB70" w:themeColor="accent2"/>
        <w:left w:val="single" w:sz="4" w:space="0" w:color="8DBB70" w:themeColor="accent2"/>
        <w:bottom w:val="single" w:sz="4" w:space="0" w:color="8DBB70" w:themeColor="accent2"/>
        <w:right w:val="single" w:sz="4" w:space="0" w:color="8DBB7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BB70" w:themeFill="accent2"/>
      </w:tcPr>
    </w:tblStylePr>
    <w:tblStylePr w:type="lastRow">
      <w:rPr>
        <w:b/>
        <w:bCs/>
      </w:rPr>
      <w:tblPr/>
      <w:tcPr>
        <w:tcBorders>
          <w:top w:val="double" w:sz="4" w:space="0" w:color="8DBB7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BB70" w:themeColor="accent2"/>
          <w:right w:val="single" w:sz="4" w:space="0" w:color="8DBB70" w:themeColor="accent2"/>
        </w:tcBorders>
      </w:tcPr>
    </w:tblStylePr>
    <w:tblStylePr w:type="band1Horz">
      <w:tblPr/>
      <w:tcPr>
        <w:tcBorders>
          <w:top w:val="single" w:sz="4" w:space="0" w:color="8DBB70" w:themeColor="accent2"/>
          <w:bottom w:val="single" w:sz="4" w:space="0" w:color="8DBB7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BB70" w:themeColor="accent2"/>
          <w:left w:val="nil"/>
        </w:tcBorders>
      </w:tcPr>
    </w:tblStylePr>
    <w:tblStylePr w:type="swCell">
      <w:tblPr/>
      <w:tcPr>
        <w:tcBorders>
          <w:top w:val="double" w:sz="4" w:space="0" w:color="8DBB70" w:themeColor="accent2"/>
          <w:right w:val="nil"/>
        </w:tcBorders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SAVEFUNCS.CALLSAVEASPDF" wne:name="Project.SaveFuncs.CallSaveAsPDF" wne:bEncrypt="00" wne:cmg="56"/>
    <wne:mcd wne:macroName="PROJECT.TESTMACROSNOEXCEL.MACRO1" wne:name="Project.TestMacrosNoExcel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V\AppData\Roaming\Microsoft\Templates\Invoice%20(Red%20design)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98B252B85447A097F68B9A94DC3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03B67-0244-43F7-ABDF-8C5E8EAFB616}"/>
      </w:docPartPr>
      <w:docPartBody>
        <w:p w:rsidR="00363987" w:rsidRDefault="004A0493">
          <w:pPr>
            <w:pStyle w:val="A198B252B85447A097F68B9A94DC3D88"/>
          </w:pPr>
          <w:r>
            <w:t>[Street Address, City, ST ZIP Code]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A936D-D43F-4525-8CF7-AD534B713A44}"/>
      </w:docPartPr>
      <w:docPartBody>
        <w:p w:rsidR="004A0493" w:rsidRDefault="004A0493"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9C89466F264253A884276A9C34A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4DF52-7E52-4898-8C51-0264BBF0BF0B}"/>
      </w:docPartPr>
      <w:docPartBody>
        <w:p w:rsidR="004A0493" w:rsidRDefault="004A0493" w:rsidP="004A0493">
          <w:pPr>
            <w:pStyle w:val="EA9C89466F264253A884276A9C34A31C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6C5C665CAF4CCB8BF0B31371D6B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CF91-82AB-4226-AC6F-FD127CF0CD08}"/>
      </w:docPartPr>
      <w:docPartBody>
        <w:p w:rsidR="004A0493" w:rsidRDefault="004A0493" w:rsidP="004A0493">
          <w:pPr>
            <w:pStyle w:val="A86C5C665CAF4CCB8BF0B31371D6BDCA"/>
          </w:pPr>
          <w:r>
            <w:rPr>
              <w:rStyle w:val="Strong"/>
            </w:rPr>
            <w:t>[0000]</w:t>
          </w:r>
        </w:p>
      </w:docPartBody>
    </w:docPart>
    <w:docPart>
      <w:docPartPr>
        <w:name w:val="B47604522B2344B2AE3C385465DDB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FBA7-CE79-407E-BE72-3D24CEAB47EC}"/>
      </w:docPartPr>
      <w:docPartBody>
        <w:p w:rsidR="004A0493" w:rsidRDefault="004A0493" w:rsidP="004A0493">
          <w:pPr>
            <w:pStyle w:val="B47604522B2344B2AE3C385465DDB9B4"/>
          </w:pPr>
          <w:r>
            <w:t>[Click to select date]</w:t>
          </w:r>
        </w:p>
      </w:docPartBody>
    </w:docPart>
    <w:docPart>
      <w:docPartPr>
        <w:name w:val="4F68E2F7997D4CC6B69DF04E02B55D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CD0FB-6BA1-497A-A989-5B73AE832798}"/>
      </w:docPartPr>
      <w:docPartBody>
        <w:p w:rsidR="004221EC" w:rsidRDefault="00976F97" w:rsidP="00976F97">
          <w:pPr>
            <w:pStyle w:val="4F68E2F7997D4CC6B69DF04E02B55D71"/>
          </w:pPr>
          <w:r>
            <w:t>[Name]</w:t>
          </w:r>
          <w:r>
            <w:br/>
            <w:t>[Address]</w:t>
          </w:r>
          <w:r>
            <w:br/>
            <w:t>[City, ST  ZIP Code]</w:t>
          </w:r>
        </w:p>
      </w:docPartBody>
    </w:docPart>
    <w:docPart>
      <w:docPartPr>
        <w:name w:val="C0A2BA7F7D444C91988F7E83324FC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042AF-7826-47D5-A394-E7871239B2B7}"/>
      </w:docPartPr>
      <w:docPartBody>
        <w:p w:rsidR="004221EC" w:rsidRDefault="00976F97" w:rsidP="00976F97">
          <w:pPr>
            <w:pStyle w:val="C0A2BA7F7D444C91988F7E83324FC40A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B4B18FBFC2442391525AB2EE92D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E9AD5-99A7-427D-B114-8A0F7CCE6C83}"/>
      </w:docPartPr>
      <w:docPartBody>
        <w:p w:rsidR="00F25EC7" w:rsidRDefault="002C317F" w:rsidP="002C317F">
          <w:pPr>
            <w:pStyle w:val="A2B4B18FBFC2442391525AB2EE92DE73"/>
          </w:pPr>
          <w:r>
            <w:t>[Telephone]</w:t>
          </w:r>
        </w:p>
      </w:docPartBody>
    </w:docPart>
    <w:docPart>
      <w:docPartPr>
        <w:name w:val="32528C716F6048EDBCE791257BA49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8E5F5F-C450-43A2-A822-B40A3FC0320D}"/>
      </w:docPartPr>
      <w:docPartBody>
        <w:p w:rsidR="00F25EC7" w:rsidRDefault="002C317F" w:rsidP="002C317F">
          <w:pPr>
            <w:pStyle w:val="32528C716F6048EDBCE791257BA499A7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DB59757949499B94914DC40F391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92A7-0896-492E-BF0A-2BACE880CED1}"/>
      </w:docPartPr>
      <w:docPartBody>
        <w:p w:rsidR="00F25EC7" w:rsidRDefault="002C317F" w:rsidP="002C317F">
          <w:pPr>
            <w:pStyle w:val="AADB59757949499B94914DC40F3919D6"/>
          </w:pPr>
          <w:r>
            <w:t>[Fax]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A28"/>
    <w:rsid w:val="000810B2"/>
    <w:rsid w:val="00087138"/>
    <w:rsid w:val="000B5605"/>
    <w:rsid w:val="00113A28"/>
    <w:rsid w:val="00145212"/>
    <w:rsid w:val="00165031"/>
    <w:rsid w:val="001B7F71"/>
    <w:rsid w:val="002200AB"/>
    <w:rsid w:val="00221A8D"/>
    <w:rsid w:val="002A41AD"/>
    <w:rsid w:val="002C317F"/>
    <w:rsid w:val="00363987"/>
    <w:rsid w:val="003A5F5E"/>
    <w:rsid w:val="003E6C61"/>
    <w:rsid w:val="004221EC"/>
    <w:rsid w:val="004A0493"/>
    <w:rsid w:val="00584630"/>
    <w:rsid w:val="005F653D"/>
    <w:rsid w:val="005F7507"/>
    <w:rsid w:val="00623AEA"/>
    <w:rsid w:val="00730796"/>
    <w:rsid w:val="00894E3A"/>
    <w:rsid w:val="00976F97"/>
    <w:rsid w:val="009805CC"/>
    <w:rsid w:val="00A16377"/>
    <w:rsid w:val="00A71062"/>
    <w:rsid w:val="00B2583A"/>
    <w:rsid w:val="00B61A25"/>
    <w:rsid w:val="00BF64BD"/>
    <w:rsid w:val="00C05DEB"/>
    <w:rsid w:val="00C8276D"/>
    <w:rsid w:val="00DA10B4"/>
    <w:rsid w:val="00EA113F"/>
    <w:rsid w:val="00EB765E"/>
    <w:rsid w:val="00EE4428"/>
    <w:rsid w:val="00F01DF1"/>
    <w:rsid w:val="00F25EC7"/>
    <w:rsid w:val="00F8372C"/>
    <w:rsid w:val="00FA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98B252B85447A097F68B9A94DC3D88">
    <w:name w:val="A198B252B85447A097F68B9A94DC3D88"/>
  </w:style>
  <w:style w:type="character" w:styleId="Strong">
    <w:name w:val="Strong"/>
    <w:basedOn w:val="DefaultParagraphFont"/>
    <w:uiPriority w:val="3"/>
    <w:qFormat/>
    <w:rsid w:val="003A5F5E"/>
    <w:rPr>
      <w:b w:val="0"/>
      <w:bCs w:val="0"/>
      <w:color w:val="4472C4" w:themeColor="accent1"/>
    </w:rPr>
  </w:style>
  <w:style w:type="character" w:styleId="PlaceholderText">
    <w:name w:val="Placeholder Text"/>
    <w:basedOn w:val="DefaultParagraphFont"/>
    <w:uiPriority w:val="99"/>
    <w:semiHidden/>
    <w:rsid w:val="003A5F5E"/>
    <w:rPr>
      <w:color w:val="808080"/>
    </w:rPr>
  </w:style>
  <w:style w:type="paragraph" w:customStyle="1" w:styleId="EA9C89466F264253A884276A9C34A31C">
    <w:name w:val="EA9C89466F264253A884276A9C34A31C"/>
    <w:rsid w:val="004A0493"/>
  </w:style>
  <w:style w:type="paragraph" w:customStyle="1" w:styleId="A86C5C665CAF4CCB8BF0B31371D6BDCA">
    <w:name w:val="A86C5C665CAF4CCB8BF0B31371D6BDCA"/>
    <w:rsid w:val="004A0493"/>
  </w:style>
  <w:style w:type="paragraph" w:customStyle="1" w:styleId="B47604522B2344B2AE3C385465DDB9B4">
    <w:name w:val="B47604522B2344B2AE3C385465DDB9B4"/>
    <w:rsid w:val="004A0493"/>
  </w:style>
  <w:style w:type="paragraph" w:customStyle="1" w:styleId="4F68E2F7997D4CC6B69DF04E02B55D71">
    <w:name w:val="4F68E2F7997D4CC6B69DF04E02B55D71"/>
    <w:rsid w:val="00976F97"/>
  </w:style>
  <w:style w:type="paragraph" w:customStyle="1" w:styleId="C0A2BA7F7D444C91988F7E83324FC40A">
    <w:name w:val="C0A2BA7F7D444C91988F7E83324FC40A"/>
    <w:rsid w:val="00976F97"/>
  </w:style>
  <w:style w:type="paragraph" w:customStyle="1" w:styleId="A2B4B18FBFC2442391525AB2EE92DE73">
    <w:name w:val="A2B4B18FBFC2442391525AB2EE92DE73"/>
    <w:rsid w:val="002C317F"/>
  </w:style>
  <w:style w:type="paragraph" w:customStyle="1" w:styleId="32528C716F6048EDBCE791257BA499A7">
    <w:name w:val="32528C716F6048EDBCE791257BA499A7"/>
    <w:rsid w:val="002C317F"/>
  </w:style>
  <w:style w:type="paragraph" w:customStyle="1" w:styleId="AADB59757949499B94914DC40F3919D6">
    <w:name w:val="AADB59757949499B94914DC40F3919D6"/>
    <w:rsid w:val="002C31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България, Бургас, ул. Никола Василев 23 вх. 4</CompanyAddress>
  <CompanyPhone>Райфайзенбанк ЕАД</CompanyPhone>
  <CompanyFax>BG03RZBB91551002021658</CompanyFax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CD3FC4-F8C0-46A9-B72D-279CAF895A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493D91-ACEF-45E4-A298-9173D33A3C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Invoice (Red design).dotx</Template>
  <TotalTime>436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ТРОКС Акаунтинг ООД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SLAV</dc:creator>
  <cp:keywords/>
  <cp:lastModifiedBy>Slav Pumpalov</cp:lastModifiedBy>
  <cp:revision>91</cp:revision>
  <cp:lastPrinted>2022-01-27T17:28:00Z</cp:lastPrinted>
  <dcterms:created xsi:type="dcterms:W3CDTF">2016-10-16T11:34:00Z</dcterms:created>
  <dcterms:modified xsi:type="dcterms:W3CDTF">2026-01-24T13:37:00Z</dcterms:modified>
  <cp:contentStatus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TC029014899991</vt:lpwstr>
  </property>
</Properties>
</file>